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B9" w:rsidRPr="0095274C" w:rsidRDefault="002200B9" w:rsidP="002200B9">
      <w:pPr>
        <w:ind w:firstLine="709"/>
        <w:rPr>
          <w:szCs w:val="24"/>
        </w:rPr>
      </w:pPr>
      <w:r w:rsidRPr="0095274C">
        <w:rPr>
          <w:szCs w:val="24"/>
        </w:rPr>
        <w:t>У вашего друга Петра скоро день рождения. Он давно мечтал принять участие в тр</w:t>
      </w:r>
      <w:r w:rsidRPr="0095274C">
        <w:rPr>
          <w:szCs w:val="24"/>
        </w:rPr>
        <w:t>е</w:t>
      </w:r>
      <w:r w:rsidRPr="0095274C">
        <w:rPr>
          <w:szCs w:val="24"/>
        </w:rPr>
        <w:t>нинге, и вы даже как-то записали, чего он ждет от обучения.</w:t>
      </w:r>
    </w:p>
    <w:p w:rsidR="002200B9" w:rsidRPr="0095274C" w:rsidRDefault="002200B9" w:rsidP="002200B9">
      <w:pPr>
        <w:ind w:firstLine="709"/>
        <w:rPr>
          <w:szCs w:val="24"/>
        </w:rPr>
      </w:pPr>
      <w:r w:rsidRPr="0095274C">
        <w:rPr>
          <w:szCs w:val="24"/>
        </w:rPr>
        <w:t>Вы с еще одним другом Иваном решили вскладчину подарить Петру на день рожд</w:t>
      </w:r>
      <w:r w:rsidRPr="0095274C">
        <w:rPr>
          <w:szCs w:val="24"/>
        </w:rPr>
        <w:t>е</w:t>
      </w:r>
      <w:r w:rsidRPr="0095274C">
        <w:rPr>
          <w:szCs w:val="24"/>
        </w:rPr>
        <w:t>ния сертификат для участия в тренинге. Каждый из вас планирует потратить на подарок не более 2000 руб. Вы с Иваном договорились, что искать и делать предварительную заявку б</w:t>
      </w:r>
      <w:r w:rsidRPr="0095274C">
        <w:rPr>
          <w:szCs w:val="24"/>
        </w:rPr>
        <w:t>у</w:t>
      </w:r>
      <w:r w:rsidRPr="0095274C">
        <w:rPr>
          <w:szCs w:val="24"/>
        </w:rPr>
        <w:t>дете вы, а он пойдет в компанию заключать договор и вносить полную сумму оплаты за тр</w:t>
      </w:r>
      <w:r w:rsidRPr="0095274C">
        <w:rPr>
          <w:szCs w:val="24"/>
        </w:rPr>
        <w:t>е</w:t>
      </w:r>
      <w:r w:rsidRPr="0095274C">
        <w:rPr>
          <w:szCs w:val="24"/>
        </w:rPr>
        <w:t>нинг.</w:t>
      </w:r>
    </w:p>
    <w:p w:rsidR="002200B9" w:rsidRPr="0095274C" w:rsidRDefault="002200B9" w:rsidP="002200B9">
      <w:pPr>
        <w:ind w:firstLine="709"/>
        <w:rPr>
          <w:szCs w:val="24"/>
        </w:rPr>
      </w:pPr>
    </w:p>
    <w:p w:rsidR="002200B9" w:rsidRPr="0095274C" w:rsidRDefault="002200B9" w:rsidP="002200B9">
      <w:pPr>
        <w:ind w:firstLine="709"/>
        <w:rPr>
          <w:szCs w:val="24"/>
        </w:rPr>
      </w:pPr>
      <w:r w:rsidRPr="0095274C">
        <w:rPr>
          <w:szCs w:val="24"/>
        </w:rPr>
        <w:t>Изучите ваши заметки об ожиданиях Петра</w:t>
      </w:r>
      <w:r>
        <w:rPr>
          <w:szCs w:val="24"/>
        </w:rPr>
        <w:t xml:space="preserve"> (источник 1)</w:t>
      </w:r>
      <w:r w:rsidRPr="0095274C">
        <w:rPr>
          <w:szCs w:val="24"/>
        </w:rPr>
        <w:t>, информацию о тренинг</w:t>
      </w:r>
      <w:r>
        <w:rPr>
          <w:szCs w:val="24"/>
        </w:rPr>
        <w:t>ах (источник 2)</w:t>
      </w:r>
      <w:r w:rsidRPr="0095274C">
        <w:rPr>
          <w:szCs w:val="24"/>
        </w:rPr>
        <w:t xml:space="preserve">, </w:t>
      </w:r>
      <w:proofErr w:type="gramStart"/>
      <w:r w:rsidRPr="0095274C">
        <w:rPr>
          <w:szCs w:val="24"/>
        </w:rPr>
        <w:t>скан-копии</w:t>
      </w:r>
      <w:proofErr w:type="gramEnd"/>
      <w:r w:rsidRPr="0095274C">
        <w:rPr>
          <w:szCs w:val="24"/>
        </w:rPr>
        <w:t xml:space="preserve"> паспортов</w:t>
      </w:r>
      <w:r>
        <w:rPr>
          <w:szCs w:val="24"/>
        </w:rPr>
        <w:t xml:space="preserve"> (источники 3-4)</w:t>
      </w:r>
      <w:r w:rsidRPr="0095274C">
        <w:rPr>
          <w:szCs w:val="24"/>
        </w:rPr>
        <w:t>.</w:t>
      </w:r>
    </w:p>
    <w:p w:rsidR="002200B9" w:rsidRPr="0095274C" w:rsidRDefault="002200B9" w:rsidP="002200B9">
      <w:pPr>
        <w:ind w:firstLine="709"/>
        <w:rPr>
          <w:b/>
          <w:szCs w:val="24"/>
        </w:rPr>
      </w:pPr>
      <w:r w:rsidRPr="0095274C">
        <w:rPr>
          <w:b/>
          <w:szCs w:val="24"/>
        </w:rPr>
        <w:t xml:space="preserve">Заполните заявку на сайте компании для получения сертификата. </w:t>
      </w:r>
    </w:p>
    <w:p w:rsidR="002200B9" w:rsidRDefault="002200B9" w:rsidP="002200B9">
      <w:pPr>
        <w:ind w:firstLine="709"/>
        <w:rPr>
          <w:szCs w:val="24"/>
        </w:rPr>
      </w:pPr>
    </w:p>
    <w:p w:rsidR="00313276" w:rsidRPr="002200B9" w:rsidRDefault="002200B9" w:rsidP="002200B9">
      <w:pPr>
        <w:jc w:val="right"/>
        <w:rPr>
          <w:i/>
          <w:szCs w:val="24"/>
        </w:rPr>
      </w:pPr>
      <w:r>
        <w:rPr>
          <w:i/>
          <w:szCs w:val="24"/>
        </w:rPr>
        <w:t>Бланк</w:t>
      </w:r>
      <w:r>
        <w:rPr>
          <w:rStyle w:val="a6"/>
          <w:i/>
          <w:szCs w:val="24"/>
        </w:rPr>
        <w:footnoteReference w:id="1"/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802"/>
        <w:gridCol w:w="6095"/>
        <w:gridCol w:w="737"/>
      </w:tblGrid>
      <w:tr w:rsidR="002200B9" w:rsidTr="002200B9">
        <w:tc>
          <w:tcPr>
            <w:tcW w:w="2802" w:type="dxa"/>
            <w:vMerge w:val="restart"/>
          </w:tcPr>
          <w:p w:rsidR="002200B9" w:rsidRDefault="002200B9" w:rsidP="00203AE7">
            <w:pPr>
              <w:rPr>
                <w:szCs w:val="24"/>
              </w:rPr>
            </w:pPr>
            <w:r>
              <w:rPr>
                <w:szCs w:val="24"/>
              </w:rPr>
              <w:t>Выберите тренинг</w:t>
            </w:r>
          </w:p>
        </w:tc>
        <w:tc>
          <w:tcPr>
            <w:tcW w:w="6095" w:type="dxa"/>
          </w:tcPr>
          <w:p w:rsidR="002200B9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Убедительная речь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Владение голосом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Мимика и жестикуляция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200B9">
            <w:pPr>
              <w:rPr>
                <w:szCs w:val="24"/>
              </w:rPr>
            </w:pPr>
            <w:r w:rsidRPr="00611597">
              <w:rPr>
                <w:szCs w:val="24"/>
              </w:rPr>
              <w:t>Ответы на вопросы и взаимодействие с аудиторией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Искусство диалога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Холодные звонки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Работа с возражениями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Повторные продажи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Тайм-менеджмент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Постановка жизненных целей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Поиск ресурсов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Планирование карьеры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611597" w:rsidRDefault="002200B9" w:rsidP="00203AE7">
            <w:pPr>
              <w:rPr>
                <w:szCs w:val="24"/>
              </w:rPr>
            </w:pPr>
            <w:r w:rsidRPr="00611597">
              <w:rPr>
                <w:szCs w:val="24"/>
              </w:rPr>
              <w:t>Продай самого себя</w:t>
            </w:r>
          </w:p>
        </w:tc>
        <w:tc>
          <w:tcPr>
            <w:tcW w:w="737" w:type="dxa"/>
          </w:tcPr>
          <w:p w:rsidR="002200B9" w:rsidRDefault="002200B9" w:rsidP="00203AE7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</w:tcPr>
          <w:p w:rsidR="002200B9" w:rsidRDefault="002200B9" w:rsidP="00203AE7">
            <w:pPr>
              <w:rPr>
                <w:szCs w:val="24"/>
              </w:rPr>
            </w:pPr>
            <w:r>
              <w:rPr>
                <w:szCs w:val="24"/>
              </w:rPr>
              <w:t>Дата начала тренинга</w:t>
            </w:r>
          </w:p>
        </w:tc>
        <w:tc>
          <w:tcPr>
            <w:tcW w:w="6832" w:type="dxa"/>
            <w:gridSpan w:val="2"/>
          </w:tcPr>
          <w:p w:rsidR="002200B9" w:rsidRPr="0095274C" w:rsidRDefault="002200B9" w:rsidP="002200B9">
            <w:pPr>
              <w:spacing w:line="360" w:lineRule="auto"/>
              <w:rPr>
                <w:i/>
                <w:color w:val="FF0000"/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 w:val="restart"/>
          </w:tcPr>
          <w:p w:rsidR="002200B9" w:rsidRDefault="002200B9" w:rsidP="00203AE7">
            <w:pPr>
              <w:rPr>
                <w:szCs w:val="24"/>
              </w:rPr>
            </w:pPr>
            <w:r>
              <w:rPr>
                <w:szCs w:val="24"/>
              </w:rPr>
              <w:t>Укажите цель участия в тренинге (выберите один или несколько вариантов из списка)</w:t>
            </w: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szCs w:val="24"/>
              </w:rPr>
            </w:pPr>
            <w:r w:rsidRPr="009F4495">
              <w:rPr>
                <w:bCs/>
                <w:szCs w:val="24"/>
              </w:rPr>
              <w:t>выступления на совещаниях, конференциях, собраниях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общение в бытовых ситуациях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общение в любых ситуациях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850F7E">
              <w:rPr>
                <w:bCs/>
                <w:szCs w:val="24"/>
              </w:rPr>
              <w:t xml:space="preserve">эффективные </w:t>
            </w:r>
            <w:r w:rsidRPr="009F4495">
              <w:rPr>
                <w:bCs/>
                <w:szCs w:val="24"/>
              </w:rPr>
              <w:t>рабочие встречи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850F7E" w:rsidRDefault="002200B9" w:rsidP="00203AE7">
            <w:pPr>
              <w:ind w:left="34"/>
              <w:rPr>
                <w:bCs/>
                <w:szCs w:val="24"/>
              </w:rPr>
            </w:pPr>
            <w:proofErr w:type="spellStart"/>
            <w:r w:rsidRPr="009F4495">
              <w:rPr>
                <w:bCs/>
                <w:szCs w:val="24"/>
              </w:rPr>
              <w:t>самопрезентация</w:t>
            </w:r>
            <w:proofErr w:type="spellEnd"/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 xml:space="preserve">целеполагание и планирование 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расстановка приоритетов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 xml:space="preserve">планирование карьеры 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организация рабочего времени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планирование рабочих ресурсов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организация жизни семьи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организация личного времени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планирование личной жизни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планирование личных ресурсов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собственный бизнес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продажи в компании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личные продажи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организация работы сотрудников отдела продаж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  <w:tr w:rsidR="002200B9" w:rsidTr="002200B9">
        <w:tc>
          <w:tcPr>
            <w:tcW w:w="2802" w:type="dxa"/>
            <w:vMerge/>
          </w:tcPr>
          <w:p w:rsidR="002200B9" w:rsidRDefault="002200B9" w:rsidP="00203AE7">
            <w:pPr>
              <w:rPr>
                <w:szCs w:val="24"/>
              </w:rPr>
            </w:pPr>
          </w:p>
        </w:tc>
        <w:tc>
          <w:tcPr>
            <w:tcW w:w="6095" w:type="dxa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 w:rsidRPr="009F4495">
              <w:rPr>
                <w:bCs/>
                <w:szCs w:val="24"/>
              </w:rPr>
              <w:t>презентации продукта и услуги</w:t>
            </w:r>
          </w:p>
        </w:tc>
        <w:tc>
          <w:tcPr>
            <w:tcW w:w="737" w:type="dxa"/>
          </w:tcPr>
          <w:p w:rsidR="002200B9" w:rsidRPr="009F4495" w:rsidRDefault="002200B9" w:rsidP="002200B9">
            <w:pPr>
              <w:rPr>
                <w:szCs w:val="24"/>
              </w:rPr>
            </w:pPr>
          </w:p>
        </w:tc>
      </w:tr>
    </w:tbl>
    <w:p w:rsidR="002200B9" w:rsidRDefault="002200B9"/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3085"/>
        <w:gridCol w:w="6549"/>
      </w:tblGrid>
      <w:tr w:rsidR="002200B9" w:rsidTr="00203AE7">
        <w:tc>
          <w:tcPr>
            <w:tcW w:w="9634" w:type="dxa"/>
            <w:gridSpan w:val="2"/>
          </w:tcPr>
          <w:p w:rsidR="002200B9" w:rsidRPr="009F4495" w:rsidRDefault="002200B9" w:rsidP="00203AE7">
            <w:pPr>
              <w:ind w:left="34"/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>Заполните данные для составления договора</w:t>
            </w:r>
          </w:p>
        </w:tc>
      </w:tr>
      <w:tr w:rsidR="002200B9" w:rsidTr="002200B9">
        <w:tc>
          <w:tcPr>
            <w:tcW w:w="3085" w:type="dxa"/>
          </w:tcPr>
          <w:p w:rsidR="002200B9" w:rsidRPr="0095274C" w:rsidRDefault="002200B9" w:rsidP="00203AE7">
            <w:pPr>
              <w:rPr>
                <w:szCs w:val="24"/>
              </w:rPr>
            </w:pPr>
            <w:r w:rsidRPr="0095274C">
              <w:rPr>
                <w:szCs w:val="24"/>
              </w:rPr>
              <w:t>Фамилия, имя и отч</w:t>
            </w:r>
            <w:r w:rsidRPr="0095274C">
              <w:rPr>
                <w:szCs w:val="24"/>
              </w:rPr>
              <w:t>е</w:t>
            </w:r>
            <w:r w:rsidRPr="0095274C">
              <w:rPr>
                <w:szCs w:val="24"/>
              </w:rPr>
              <w:t>ство учас</w:t>
            </w:r>
            <w:r w:rsidRPr="0095274C">
              <w:rPr>
                <w:szCs w:val="24"/>
              </w:rPr>
              <w:t>т</w:t>
            </w:r>
            <w:r w:rsidRPr="0095274C">
              <w:rPr>
                <w:szCs w:val="24"/>
              </w:rPr>
              <w:t>ника тренинга</w:t>
            </w:r>
          </w:p>
        </w:tc>
        <w:tc>
          <w:tcPr>
            <w:tcW w:w="6549" w:type="dxa"/>
          </w:tcPr>
          <w:p w:rsidR="002200B9" w:rsidRPr="00C10A47" w:rsidRDefault="002200B9" w:rsidP="00203AE7">
            <w:pPr>
              <w:rPr>
                <w:i/>
                <w:color w:val="00B050"/>
                <w:szCs w:val="24"/>
              </w:rPr>
            </w:pPr>
          </w:p>
        </w:tc>
      </w:tr>
      <w:tr w:rsidR="002200B9" w:rsidTr="002200B9">
        <w:tc>
          <w:tcPr>
            <w:tcW w:w="3085" w:type="dxa"/>
          </w:tcPr>
          <w:p w:rsidR="002200B9" w:rsidRPr="0095274C" w:rsidRDefault="002200B9" w:rsidP="002200B9">
            <w:pPr>
              <w:jc w:val="left"/>
              <w:rPr>
                <w:szCs w:val="24"/>
              </w:rPr>
            </w:pPr>
            <w:r w:rsidRPr="0095274C">
              <w:rPr>
                <w:szCs w:val="24"/>
              </w:rPr>
              <w:t xml:space="preserve">Дата рождения </w:t>
            </w:r>
            <w:r>
              <w:rPr>
                <w:szCs w:val="24"/>
              </w:rPr>
              <w:br/>
            </w:r>
            <w:r w:rsidRPr="0095274C">
              <w:rPr>
                <w:szCs w:val="24"/>
              </w:rPr>
              <w:t>участника тр</w:t>
            </w:r>
            <w:r w:rsidRPr="0095274C">
              <w:rPr>
                <w:szCs w:val="24"/>
              </w:rPr>
              <w:t>е</w:t>
            </w:r>
            <w:r w:rsidRPr="0095274C">
              <w:rPr>
                <w:szCs w:val="24"/>
              </w:rPr>
              <w:t>нинга</w:t>
            </w:r>
          </w:p>
        </w:tc>
        <w:tc>
          <w:tcPr>
            <w:tcW w:w="6549" w:type="dxa"/>
          </w:tcPr>
          <w:p w:rsidR="002200B9" w:rsidRPr="00C10A47" w:rsidRDefault="002200B9" w:rsidP="00203AE7">
            <w:pPr>
              <w:rPr>
                <w:i/>
                <w:color w:val="00B050"/>
                <w:szCs w:val="24"/>
              </w:rPr>
            </w:pPr>
          </w:p>
        </w:tc>
      </w:tr>
      <w:tr w:rsidR="002200B9" w:rsidTr="002200B9">
        <w:tc>
          <w:tcPr>
            <w:tcW w:w="3085" w:type="dxa"/>
          </w:tcPr>
          <w:p w:rsidR="002200B9" w:rsidRPr="0095274C" w:rsidRDefault="002200B9" w:rsidP="002200B9">
            <w:pPr>
              <w:jc w:val="left"/>
              <w:rPr>
                <w:szCs w:val="24"/>
              </w:rPr>
            </w:pPr>
            <w:r w:rsidRPr="0095274C">
              <w:rPr>
                <w:szCs w:val="24"/>
              </w:rPr>
              <w:t>Фамилия, имя и отч</w:t>
            </w:r>
            <w:r w:rsidRPr="0095274C">
              <w:rPr>
                <w:szCs w:val="24"/>
              </w:rPr>
              <w:t>е</w:t>
            </w:r>
            <w:r w:rsidRPr="0095274C">
              <w:rPr>
                <w:szCs w:val="24"/>
              </w:rPr>
              <w:t>ство пл</w:t>
            </w:r>
            <w:r w:rsidRPr="0095274C">
              <w:rPr>
                <w:szCs w:val="24"/>
              </w:rPr>
              <w:t>а</w:t>
            </w:r>
            <w:r w:rsidRPr="0095274C">
              <w:rPr>
                <w:szCs w:val="24"/>
              </w:rPr>
              <w:t>тельщика</w:t>
            </w:r>
          </w:p>
        </w:tc>
        <w:tc>
          <w:tcPr>
            <w:tcW w:w="6549" w:type="dxa"/>
          </w:tcPr>
          <w:p w:rsidR="002200B9" w:rsidRPr="00C10A47" w:rsidRDefault="002200B9" w:rsidP="00203AE7">
            <w:pPr>
              <w:rPr>
                <w:i/>
                <w:color w:val="00B050"/>
                <w:szCs w:val="24"/>
              </w:rPr>
            </w:pPr>
          </w:p>
        </w:tc>
      </w:tr>
      <w:tr w:rsidR="00D861D3" w:rsidTr="00D861D3">
        <w:trPr>
          <w:trHeight w:val="270"/>
        </w:trPr>
        <w:tc>
          <w:tcPr>
            <w:tcW w:w="3085" w:type="dxa"/>
            <w:vMerge w:val="restart"/>
          </w:tcPr>
          <w:p w:rsidR="00D861D3" w:rsidRPr="0095274C" w:rsidRDefault="00D861D3" w:rsidP="00203AE7">
            <w:pPr>
              <w:rPr>
                <w:szCs w:val="24"/>
              </w:rPr>
            </w:pPr>
            <w:r w:rsidRPr="0095274C">
              <w:rPr>
                <w:szCs w:val="24"/>
              </w:rPr>
              <w:t>Паспорт плательщика</w:t>
            </w:r>
          </w:p>
        </w:tc>
        <w:tc>
          <w:tcPr>
            <w:tcW w:w="6549" w:type="dxa"/>
          </w:tcPr>
          <w:p w:rsidR="00D861D3" w:rsidRPr="0095274C" w:rsidRDefault="00D861D3" w:rsidP="00203AE7">
            <w:pPr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серия </w:t>
            </w:r>
          </w:p>
        </w:tc>
      </w:tr>
      <w:tr w:rsidR="00D861D3" w:rsidTr="00D861D3">
        <w:trPr>
          <w:trHeight w:val="276"/>
        </w:trPr>
        <w:tc>
          <w:tcPr>
            <w:tcW w:w="3085" w:type="dxa"/>
            <w:vMerge/>
          </w:tcPr>
          <w:p w:rsidR="00D861D3" w:rsidRPr="0095274C" w:rsidRDefault="00D861D3" w:rsidP="00203AE7">
            <w:pPr>
              <w:rPr>
                <w:szCs w:val="24"/>
              </w:rPr>
            </w:pPr>
          </w:p>
        </w:tc>
        <w:tc>
          <w:tcPr>
            <w:tcW w:w="6549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szCs w:val="24"/>
              </w:rPr>
              <w:t xml:space="preserve">номер </w:t>
            </w:r>
          </w:p>
        </w:tc>
      </w:tr>
      <w:tr w:rsidR="00D861D3" w:rsidTr="00D861D3">
        <w:trPr>
          <w:trHeight w:val="582"/>
        </w:trPr>
        <w:tc>
          <w:tcPr>
            <w:tcW w:w="3085" w:type="dxa"/>
            <w:vMerge/>
          </w:tcPr>
          <w:p w:rsidR="00D861D3" w:rsidRPr="0095274C" w:rsidRDefault="00D861D3" w:rsidP="00203AE7">
            <w:pPr>
              <w:rPr>
                <w:szCs w:val="24"/>
              </w:rPr>
            </w:pPr>
          </w:p>
        </w:tc>
        <w:tc>
          <w:tcPr>
            <w:tcW w:w="6549" w:type="dxa"/>
          </w:tcPr>
          <w:p w:rsidR="00D861D3" w:rsidRDefault="00D861D3" w:rsidP="0039703A">
            <w:pPr>
              <w:rPr>
                <w:color w:val="00B050"/>
                <w:szCs w:val="24"/>
              </w:rPr>
            </w:pPr>
            <w:r>
              <w:rPr>
                <w:szCs w:val="24"/>
              </w:rPr>
              <w:t xml:space="preserve">кем </w:t>
            </w:r>
            <w:proofErr w:type="gramStart"/>
            <w:r>
              <w:rPr>
                <w:szCs w:val="24"/>
              </w:rPr>
              <w:t>выдан</w:t>
            </w:r>
            <w:proofErr w:type="gramEnd"/>
            <w:r>
              <w:rPr>
                <w:szCs w:val="24"/>
              </w:rPr>
              <w:t xml:space="preserve"> </w:t>
            </w:r>
          </w:p>
          <w:p w:rsidR="00D861D3" w:rsidRDefault="00D861D3" w:rsidP="0039703A">
            <w:pPr>
              <w:rPr>
                <w:szCs w:val="24"/>
              </w:rPr>
            </w:pPr>
          </w:p>
        </w:tc>
      </w:tr>
      <w:tr w:rsidR="00D861D3" w:rsidTr="002200B9">
        <w:trPr>
          <w:trHeight w:val="246"/>
        </w:trPr>
        <w:tc>
          <w:tcPr>
            <w:tcW w:w="3085" w:type="dxa"/>
            <w:vMerge/>
          </w:tcPr>
          <w:p w:rsidR="00D861D3" w:rsidRPr="0095274C" w:rsidRDefault="00D861D3" w:rsidP="00203AE7">
            <w:pPr>
              <w:rPr>
                <w:szCs w:val="24"/>
              </w:rPr>
            </w:pPr>
          </w:p>
        </w:tc>
        <w:tc>
          <w:tcPr>
            <w:tcW w:w="6549" w:type="dxa"/>
          </w:tcPr>
          <w:p w:rsidR="00D861D3" w:rsidRDefault="00D861D3" w:rsidP="0039703A">
            <w:pPr>
              <w:rPr>
                <w:szCs w:val="24"/>
              </w:rPr>
            </w:pPr>
            <w:r>
              <w:rPr>
                <w:szCs w:val="24"/>
              </w:rPr>
              <w:t xml:space="preserve">когда выдан </w:t>
            </w:r>
          </w:p>
        </w:tc>
      </w:tr>
      <w:tr w:rsidR="002200B9" w:rsidTr="002200B9">
        <w:tc>
          <w:tcPr>
            <w:tcW w:w="3085" w:type="dxa"/>
          </w:tcPr>
          <w:p w:rsidR="002200B9" w:rsidRPr="0095274C" w:rsidRDefault="002200B9" w:rsidP="0039703A">
            <w:pPr>
              <w:jc w:val="left"/>
              <w:rPr>
                <w:szCs w:val="24"/>
              </w:rPr>
            </w:pPr>
            <w:r w:rsidRPr="0095274C">
              <w:rPr>
                <w:szCs w:val="24"/>
              </w:rPr>
              <w:t xml:space="preserve">Место регистрации </w:t>
            </w:r>
            <w:r w:rsidR="0039703A">
              <w:rPr>
                <w:szCs w:val="24"/>
              </w:rPr>
              <w:br/>
            </w:r>
            <w:r w:rsidRPr="0095274C">
              <w:rPr>
                <w:szCs w:val="24"/>
              </w:rPr>
              <w:t>пл</w:t>
            </w:r>
            <w:r w:rsidRPr="0095274C">
              <w:rPr>
                <w:szCs w:val="24"/>
              </w:rPr>
              <w:t>а</w:t>
            </w:r>
            <w:r w:rsidRPr="0095274C">
              <w:rPr>
                <w:szCs w:val="24"/>
              </w:rPr>
              <w:t>тельщика</w:t>
            </w:r>
          </w:p>
        </w:tc>
        <w:tc>
          <w:tcPr>
            <w:tcW w:w="6549" w:type="dxa"/>
          </w:tcPr>
          <w:p w:rsidR="002200B9" w:rsidRPr="00C10A47" w:rsidRDefault="002200B9" w:rsidP="00203AE7">
            <w:pPr>
              <w:rPr>
                <w:i/>
                <w:color w:val="00B050"/>
                <w:szCs w:val="24"/>
              </w:rPr>
            </w:pPr>
          </w:p>
        </w:tc>
      </w:tr>
    </w:tbl>
    <w:p w:rsidR="002200B9" w:rsidRDefault="002200B9" w:rsidP="002200B9">
      <w:pPr>
        <w:rPr>
          <w:szCs w:val="24"/>
        </w:rPr>
      </w:pPr>
    </w:p>
    <w:p w:rsidR="00D861D3" w:rsidRDefault="00D861D3" w:rsidP="002200B9">
      <w:pPr>
        <w:rPr>
          <w:szCs w:val="24"/>
        </w:rPr>
      </w:pPr>
    </w:p>
    <w:p w:rsidR="002200B9" w:rsidRPr="00D861D3" w:rsidRDefault="00D861D3" w:rsidP="00D861D3">
      <w:pPr>
        <w:jc w:val="right"/>
        <w:rPr>
          <w:i/>
          <w:szCs w:val="24"/>
        </w:rPr>
      </w:pPr>
      <w:r>
        <w:rPr>
          <w:i/>
          <w:szCs w:val="24"/>
        </w:rPr>
        <w:t>Источник 1</w:t>
      </w:r>
    </w:p>
    <w:p w:rsidR="00D861D3" w:rsidRPr="00C10A47" w:rsidRDefault="00D861D3" w:rsidP="00D861D3">
      <w:pPr>
        <w:rPr>
          <w:b/>
          <w:i/>
          <w:szCs w:val="24"/>
        </w:rPr>
      </w:pPr>
      <w:r w:rsidRPr="00CA38DA">
        <w:rPr>
          <w:b/>
          <w:i/>
          <w:szCs w:val="24"/>
        </w:rPr>
        <w:t xml:space="preserve">Ожидания Петра от </w:t>
      </w:r>
      <w:r w:rsidRPr="00C10A47">
        <w:rPr>
          <w:b/>
          <w:i/>
          <w:szCs w:val="24"/>
        </w:rPr>
        <w:t>обучения (из заметок)</w:t>
      </w:r>
    </w:p>
    <w:p w:rsidR="002573C7" w:rsidRDefault="002573C7" w:rsidP="002573C7">
      <w:pPr>
        <w:pStyle w:val="a9"/>
        <w:numPr>
          <w:ilvl w:val="0"/>
          <w:numId w:val="1"/>
        </w:numPr>
        <w:rPr>
          <w:szCs w:val="24"/>
        </w:rPr>
      </w:pPr>
      <w:r>
        <w:rPr>
          <w:szCs w:val="24"/>
        </w:rPr>
        <w:t>Может заниматься и по выходным и вечером, главное, чтобы толк был.</w:t>
      </w:r>
    </w:p>
    <w:p w:rsidR="002573C7" w:rsidRDefault="002573C7" w:rsidP="002573C7">
      <w:pPr>
        <w:pStyle w:val="a9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Уже участвовал в тренингах по публичному выступлению и считает, что неплохо научился составлять речь и держаться перед публикой. </w:t>
      </w:r>
    </w:p>
    <w:p w:rsidR="002573C7" w:rsidRDefault="002573C7" w:rsidP="002573C7">
      <w:pPr>
        <w:pStyle w:val="a9"/>
        <w:numPr>
          <w:ilvl w:val="0"/>
          <w:numId w:val="1"/>
        </w:numPr>
        <w:rPr>
          <w:szCs w:val="24"/>
        </w:rPr>
      </w:pPr>
      <w:r>
        <w:rPr>
          <w:szCs w:val="24"/>
        </w:rPr>
        <w:t>Сейчас проблема: теряется в незнакомых ситуациях, особенно при ответах на вопр</w:t>
      </w:r>
      <w:r>
        <w:rPr>
          <w:szCs w:val="24"/>
        </w:rPr>
        <w:t>о</w:t>
      </w:r>
      <w:r>
        <w:rPr>
          <w:szCs w:val="24"/>
        </w:rPr>
        <w:t xml:space="preserve">сы, когда общается с новыми клиентами и знакомится с девушками. </w:t>
      </w:r>
    </w:p>
    <w:p w:rsidR="002573C7" w:rsidRDefault="002573C7" w:rsidP="002573C7">
      <w:pPr>
        <w:pStyle w:val="a9"/>
        <w:numPr>
          <w:ilvl w:val="0"/>
          <w:numId w:val="1"/>
        </w:numPr>
        <w:rPr>
          <w:szCs w:val="24"/>
        </w:rPr>
      </w:pPr>
      <w:r>
        <w:rPr>
          <w:szCs w:val="24"/>
        </w:rPr>
        <w:t>Хочет пройти хороший тренинг как можно раньше.</w:t>
      </w:r>
    </w:p>
    <w:p w:rsidR="00D861D3" w:rsidRDefault="00D861D3" w:rsidP="00F94C40">
      <w:pPr>
        <w:rPr>
          <w:szCs w:val="24"/>
        </w:rPr>
      </w:pPr>
    </w:p>
    <w:p w:rsidR="00D861D3" w:rsidRDefault="00D861D3" w:rsidP="00D861D3">
      <w:pPr>
        <w:shd w:val="clear" w:color="auto" w:fill="FFFFFF" w:themeFill="background1"/>
        <w:rPr>
          <w:szCs w:val="24"/>
        </w:rPr>
      </w:pPr>
    </w:p>
    <w:p w:rsidR="00D861D3" w:rsidRDefault="00D861D3" w:rsidP="00D861D3">
      <w:pPr>
        <w:shd w:val="clear" w:color="auto" w:fill="FFFFFF" w:themeFill="background1"/>
        <w:rPr>
          <w:szCs w:val="24"/>
        </w:rPr>
        <w:sectPr w:rsidR="00D861D3" w:rsidSect="00F94C4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861D3" w:rsidRDefault="00D861D3" w:rsidP="00D861D3">
      <w:pPr>
        <w:jc w:val="right"/>
        <w:rPr>
          <w:i/>
          <w:szCs w:val="24"/>
        </w:rPr>
      </w:pPr>
      <w:r>
        <w:rPr>
          <w:i/>
          <w:szCs w:val="24"/>
        </w:rPr>
        <w:lastRenderedPageBreak/>
        <w:t>Источник 2</w:t>
      </w:r>
    </w:p>
    <w:p w:rsidR="00D861D3" w:rsidRPr="00D20481" w:rsidRDefault="00D861D3" w:rsidP="00D861D3">
      <w:pPr>
        <w:jc w:val="center"/>
        <w:rPr>
          <w:b/>
          <w:szCs w:val="24"/>
        </w:rPr>
      </w:pPr>
      <w:r w:rsidRPr="00D20481">
        <w:rPr>
          <w:b/>
          <w:szCs w:val="24"/>
        </w:rPr>
        <w:t xml:space="preserve">Информация с сайта компании – </w:t>
      </w:r>
      <w:proofErr w:type="spellStart"/>
      <w:r w:rsidRPr="00D20481">
        <w:rPr>
          <w:b/>
          <w:szCs w:val="24"/>
        </w:rPr>
        <w:t>тренингового</w:t>
      </w:r>
      <w:proofErr w:type="spellEnd"/>
      <w:r w:rsidRPr="00D20481">
        <w:rPr>
          <w:b/>
          <w:szCs w:val="24"/>
        </w:rPr>
        <w:t xml:space="preserve"> центра</w:t>
      </w:r>
    </w:p>
    <w:p w:rsidR="00D861D3" w:rsidRPr="00D20481" w:rsidRDefault="00D861D3" w:rsidP="00D861D3">
      <w:pPr>
        <w:jc w:val="right"/>
        <w:rPr>
          <w:i/>
          <w:sz w:val="16"/>
          <w:szCs w:val="16"/>
        </w:rPr>
      </w:pPr>
    </w:p>
    <w:tbl>
      <w:tblPr>
        <w:tblStyle w:val="a3"/>
        <w:tblW w:w="15537" w:type="dxa"/>
        <w:tblLook w:val="04A0" w:firstRow="1" w:lastRow="0" w:firstColumn="1" w:lastColumn="0" w:noHBand="0" w:noVBand="1"/>
      </w:tblPr>
      <w:tblGrid>
        <w:gridCol w:w="7761"/>
        <w:gridCol w:w="7776"/>
      </w:tblGrid>
      <w:tr w:rsidR="00D861D3" w:rsidTr="00203AE7">
        <w:tc>
          <w:tcPr>
            <w:tcW w:w="7761" w:type="dxa"/>
            <w:vAlign w:val="center"/>
          </w:tcPr>
          <w:p w:rsidR="00D861D3" w:rsidRPr="00D20481" w:rsidRDefault="00D861D3" w:rsidP="00203AE7">
            <w:pPr>
              <w:rPr>
                <w:sz w:val="36"/>
                <w:szCs w:val="36"/>
              </w:rPr>
            </w:pPr>
            <w:r w:rsidRPr="00D20481">
              <w:rPr>
                <w:sz w:val="36"/>
                <w:szCs w:val="36"/>
              </w:rPr>
              <w:t>Центр «Вселенная» приглашает всех желающих на тренинги.</w:t>
            </w:r>
          </w:p>
          <w:p w:rsidR="00D861D3" w:rsidRDefault="00D861D3" w:rsidP="00203AE7">
            <w:pPr>
              <w:rPr>
                <w:szCs w:val="24"/>
              </w:rPr>
            </w:pPr>
          </w:p>
          <w:p w:rsidR="00D861D3" w:rsidRDefault="00D861D3" w:rsidP="00203AE7">
            <w:pPr>
              <w:rPr>
                <w:szCs w:val="24"/>
              </w:rPr>
            </w:pPr>
          </w:p>
          <w:p w:rsidR="00D861D3" w:rsidRDefault="00D861D3" w:rsidP="00203AE7">
            <w:pPr>
              <w:rPr>
                <w:szCs w:val="24"/>
              </w:rPr>
            </w:pPr>
          </w:p>
          <w:p w:rsidR="00D861D3" w:rsidRPr="00D20481" w:rsidRDefault="00D861D3" w:rsidP="00203AE7">
            <w:pPr>
              <w:rPr>
                <w:b/>
                <w:color w:val="943634" w:themeColor="accent2" w:themeShade="BF"/>
                <w:sz w:val="36"/>
                <w:szCs w:val="36"/>
              </w:rPr>
            </w:pPr>
            <w:r w:rsidRPr="00D20481">
              <w:rPr>
                <w:b/>
                <w:color w:val="943634" w:themeColor="accent2" w:themeShade="BF"/>
                <w:sz w:val="36"/>
                <w:szCs w:val="36"/>
              </w:rPr>
              <w:t xml:space="preserve">С нового года повышение цен. </w:t>
            </w:r>
          </w:p>
          <w:p w:rsidR="00D861D3" w:rsidRPr="00D20481" w:rsidRDefault="00D861D3" w:rsidP="00203AE7">
            <w:pPr>
              <w:rPr>
                <w:b/>
                <w:color w:val="943634" w:themeColor="accent2" w:themeShade="BF"/>
                <w:sz w:val="36"/>
                <w:szCs w:val="36"/>
              </w:rPr>
            </w:pPr>
            <w:r w:rsidRPr="00D20481">
              <w:rPr>
                <w:b/>
                <w:color w:val="943634" w:themeColor="accent2" w:themeShade="BF"/>
                <w:sz w:val="36"/>
                <w:szCs w:val="36"/>
              </w:rPr>
              <w:t>Купи сейчас – занимайся в новом году!</w:t>
            </w:r>
          </w:p>
          <w:p w:rsidR="00D861D3" w:rsidRDefault="00D861D3" w:rsidP="00203AE7">
            <w:pPr>
              <w:rPr>
                <w:szCs w:val="24"/>
              </w:rPr>
            </w:pPr>
          </w:p>
        </w:tc>
        <w:tc>
          <w:tcPr>
            <w:tcW w:w="7776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DD72E8F" wp14:editId="0321F0AE">
                  <wp:extent cx="4758047" cy="267652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917" cy="268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015214" w:rsidTr="00203AE7">
        <w:tc>
          <w:tcPr>
            <w:tcW w:w="7761" w:type="dxa"/>
          </w:tcPr>
          <w:p w:rsidR="00D861D3" w:rsidRPr="00015214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015214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Tr="00203AE7">
        <w:tc>
          <w:tcPr>
            <w:tcW w:w="7761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481AF6B0" wp14:editId="4D768F9C">
                  <wp:extent cx="4752975" cy="26736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20" cy="267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8704410" wp14:editId="65F00555">
                  <wp:extent cx="4673387" cy="2628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5869" cy="263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015214" w:rsidTr="00203AE7">
        <w:tc>
          <w:tcPr>
            <w:tcW w:w="7761" w:type="dxa"/>
          </w:tcPr>
          <w:p w:rsidR="00D861D3" w:rsidRPr="00015214" w:rsidRDefault="00D861D3" w:rsidP="00203AE7">
            <w:pPr>
              <w:rPr>
                <w:sz w:val="10"/>
                <w:szCs w:val="10"/>
              </w:rPr>
            </w:pPr>
          </w:p>
        </w:tc>
        <w:tc>
          <w:tcPr>
            <w:tcW w:w="7776" w:type="dxa"/>
          </w:tcPr>
          <w:p w:rsidR="00D861D3" w:rsidRPr="00015214" w:rsidRDefault="00D861D3" w:rsidP="00203AE7">
            <w:pPr>
              <w:rPr>
                <w:sz w:val="10"/>
                <w:szCs w:val="10"/>
              </w:rPr>
            </w:pPr>
          </w:p>
        </w:tc>
      </w:tr>
      <w:tr w:rsidR="00D861D3" w:rsidTr="00203AE7">
        <w:tc>
          <w:tcPr>
            <w:tcW w:w="7761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440980D2" wp14:editId="3B9FC431">
                  <wp:extent cx="4772025" cy="2684387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025" cy="268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Default="00D861D3" w:rsidP="00203AE7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7B3665B6" wp14:editId="70E8F61E">
                  <wp:extent cx="4758051" cy="267652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277" cy="268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015214" w:rsidTr="00203AE7">
        <w:tc>
          <w:tcPr>
            <w:tcW w:w="7761" w:type="dxa"/>
          </w:tcPr>
          <w:p w:rsidR="00D861D3" w:rsidRPr="00015214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015214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Tr="00203AE7">
        <w:tc>
          <w:tcPr>
            <w:tcW w:w="7761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436D89B" wp14:editId="372087F4">
                  <wp:extent cx="4772025" cy="2684388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99" cy="268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760C66B7" wp14:editId="54CD7AD5">
                  <wp:extent cx="4690318" cy="26384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885" cy="264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D20481" w:rsidTr="00203AE7">
        <w:tc>
          <w:tcPr>
            <w:tcW w:w="7761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Tr="00203AE7">
        <w:tc>
          <w:tcPr>
            <w:tcW w:w="7761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69EE1D0F" wp14:editId="6EDDC6ED">
                  <wp:extent cx="4791075" cy="269510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585" cy="269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4D256350" wp14:editId="2E5FDF96">
                  <wp:extent cx="4791075" cy="269510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586" cy="269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D20481" w:rsidTr="00203AE7">
        <w:tc>
          <w:tcPr>
            <w:tcW w:w="7761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RPr="00D20481" w:rsidTr="00203AE7">
        <w:tc>
          <w:tcPr>
            <w:tcW w:w="7761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F114A12" wp14:editId="45536071">
                  <wp:extent cx="4791075" cy="269510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381" cy="269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AA7A8F7" wp14:editId="7D09E45E">
                  <wp:extent cx="4791914" cy="269557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425" cy="269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1D3" w:rsidRPr="00D20481" w:rsidTr="00203AE7">
        <w:tc>
          <w:tcPr>
            <w:tcW w:w="7761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</w:p>
        </w:tc>
      </w:tr>
      <w:tr w:rsidR="00D861D3" w:rsidRPr="00D20481" w:rsidTr="00203AE7">
        <w:tc>
          <w:tcPr>
            <w:tcW w:w="7761" w:type="dxa"/>
          </w:tcPr>
          <w:p w:rsidR="00D861D3" w:rsidRDefault="00D861D3" w:rsidP="00203AE7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7F8AE5C7" wp14:editId="0E9DF842">
                  <wp:extent cx="4777952" cy="2687721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452" cy="268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</w:tcPr>
          <w:p w:rsidR="00D861D3" w:rsidRPr="00D20481" w:rsidRDefault="00D861D3" w:rsidP="00203AE7">
            <w:pPr>
              <w:rPr>
                <w:noProof/>
                <w:sz w:val="10"/>
                <w:szCs w:val="10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D49C448" wp14:editId="71FBE2DB">
                  <wp:extent cx="4781550" cy="268974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123" cy="269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D3" w:rsidRDefault="00D861D3" w:rsidP="00D861D3">
      <w:pPr>
        <w:shd w:val="clear" w:color="auto" w:fill="FFFFFF" w:themeFill="background1"/>
        <w:rPr>
          <w:szCs w:val="24"/>
        </w:rPr>
      </w:pPr>
    </w:p>
    <w:p w:rsidR="00D861D3" w:rsidRDefault="00D861D3" w:rsidP="00D861D3">
      <w:pPr>
        <w:rPr>
          <w:szCs w:val="24"/>
        </w:rPr>
      </w:pPr>
    </w:p>
    <w:p w:rsidR="00506DE1" w:rsidRDefault="00506DE1">
      <w:pPr>
        <w:spacing w:after="200" w:line="276" w:lineRule="auto"/>
        <w:jc w:val="left"/>
        <w:rPr>
          <w:i/>
          <w:szCs w:val="24"/>
        </w:rPr>
      </w:pPr>
      <w:r>
        <w:rPr>
          <w:i/>
          <w:szCs w:val="24"/>
        </w:rPr>
        <w:br w:type="page"/>
      </w:r>
    </w:p>
    <w:p w:rsidR="00506DE1" w:rsidRDefault="00506DE1" w:rsidP="00506DE1">
      <w:pPr>
        <w:jc w:val="right"/>
        <w:rPr>
          <w:i/>
          <w:szCs w:val="24"/>
        </w:rPr>
      </w:pPr>
      <w:r>
        <w:rPr>
          <w:i/>
          <w:szCs w:val="24"/>
        </w:rPr>
        <w:lastRenderedPageBreak/>
        <w:t>Источник 3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7"/>
        <w:gridCol w:w="9079"/>
      </w:tblGrid>
      <w:tr w:rsidR="00506DE1" w:rsidTr="00506DE1">
        <w:tc>
          <w:tcPr>
            <w:tcW w:w="6487" w:type="dxa"/>
          </w:tcPr>
          <w:p w:rsidR="00506DE1" w:rsidRDefault="00506DE1" w:rsidP="00506DE1">
            <w:pPr>
              <w:ind w:left="-284"/>
              <w:rPr>
                <w:i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69A0302F" wp14:editId="41655836">
                  <wp:extent cx="3971925" cy="5300037"/>
                  <wp:effectExtent l="0" t="0" r="0" b="0"/>
                  <wp:docPr id="2" name="Рисунок 2" descr="D:\общая\Сделать\Паспорт_Кл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\Сделать\Паспорт_Кли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395" cy="530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:rsidR="00506DE1" w:rsidRDefault="00506DE1" w:rsidP="00506DE1">
            <w:pPr>
              <w:rPr>
                <w:i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67F5E0FD" wp14:editId="5EC52DCA">
                  <wp:extent cx="6120130" cy="42748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писка_Климов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27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6DE1" w:rsidRPr="00506DE1" w:rsidRDefault="00506DE1" w:rsidP="00506DE1">
            <w:pPr>
              <w:rPr>
                <w:szCs w:val="24"/>
              </w:rPr>
            </w:pPr>
          </w:p>
          <w:p w:rsidR="00506DE1" w:rsidRPr="00506DE1" w:rsidRDefault="00506DE1" w:rsidP="00506DE1">
            <w:pPr>
              <w:rPr>
                <w:szCs w:val="24"/>
              </w:rPr>
            </w:pPr>
          </w:p>
          <w:p w:rsidR="00506DE1" w:rsidRPr="00506DE1" w:rsidRDefault="00506DE1" w:rsidP="00506DE1">
            <w:pPr>
              <w:rPr>
                <w:szCs w:val="24"/>
              </w:rPr>
            </w:pPr>
          </w:p>
          <w:p w:rsidR="00506DE1" w:rsidRDefault="00506DE1" w:rsidP="00506DE1">
            <w:pPr>
              <w:rPr>
                <w:szCs w:val="24"/>
              </w:rPr>
            </w:pPr>
          </w:p>
          <w:p w:rsidR="00506DE1" w:rsidRPr="00506DE1" w:rsidRDefault="00506DE1" w:rsidP="00506DE1">
            <w:pPr>
              <w:tabs>
                <w:tab w:val="left" w:pos="1146"/>
              </w:tabs>
              <w:rPr>
                <w:szCs w:val="24"/>
              </w:rPr>
            </w:pPr>
            <w:r>
              <w:rPr>
                <w:szCs w:val="24"/>
              </w:rPr>
              <w:tab/>
            </w:r>
          </w:p>
        </w:tc>
      </w:tr>
    </w:tbl>
    <w:p w:rsidR="00506DE1" w:rsidRPr="00D861D3" w:rsidRDefault="00506DE1" w:rsidP="00506DE1">
      <w:pPr>
        <w:rPr>
          <w:i/>
          <w:szCs w:val="24"/>
        </w:rPr>
      </w:pPr>
    </w:p>
    <w:p w:rsidR="00506DE1" w:rsidRDefault="00506DE1">
      <w:pPr>
        <w:spacing w:after="200" w:line="276" w:lineRule="auto"/>
        <w:jc w:val="left"/>
        <w:rPr>
          <w:i/>
          <w:szCs w:val="24"/>
        </w:rPr>
      </w:pPr>
      <w:r>
        <w:rPr>
          <w:i/>
          <w:szCs w:val="24"/>
        </w:rPr>
        <w:br w:type="page"/>
      </w:r>
    </w:p>
    <w:p w:rsidR="00506DE1" w:rsidRDefault="00506DE1" w:rsidP="00506DE1">
      <w:pPr>
        <w:jc w:val="right"/>
        <w:rPr>
          <w:i/>
          <w:szCs w:val="24"/>
        </w:rPr>
      </w:pPr>
      <w:r>
        <w:rPr>
          <w:i/>
          <w:szCs w:val="24"/>
        </w:rPr>
        <w:lastRenderedPageBreak/>
        <w:t xml:space="preserve">Источник </w:t>
      </w:r>
      <w:r>
        <w:rPr>
          <w:i/>
          <w:szCs w:val="24"/>
        </w:rPr>
        <w:t>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8"/>
        <w:gridCol w:w="8688"/>
      </w:tblGrid>
      <w:tr w:rsidR="00506DE1" w:rsidTr="00203AE7">
        <w:tc>
          <w:tcPr>
            <w:tcW w:w="6487" w:type="dxa"/>
          </w:tcPr>
          <w:p w:rsidR="00506DE1" w:rsidRDefault="00506DE1" w:rsidP="00FE5E8B">
            <w:pPr>
              <w:ind w:left="-426"/>
              <w:rPr>
                <w:i/>
                <w:szCs w:val="24"/>
              </w:rPr>
            </w:pPr>
            <w:r>
              <w:rPr>
                <w:noProof/>
                <w:color w:val="C00000"/>
                <w:szCs w:val="24"/>
                <w:lang w:eastAsia="ru-RU"/>
              </w:rPr>
              <w:drawing>
                <wp:inline distT="0" distB="0" distL="0" distR="0" wp14:anchorId="28691342" wp14:editId="6214A38A">
                  <wp:extent cx="4172771" cy="5905500"/>
                  <wp:effectExtent l="0" t="0" r="0" b="0"/>
                  <wp:docPr id="3" name="Рисунок 3" descr="D:\общая\Сделать\паспорт_Пригож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\Сделать\паспорт_Пригож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7"/>
                          <a:stretch/>
                        </pic:blipFill>
                        <pic:spPr bwMode="auto">
                          <a:xfrm>
                            <a:off x="0" y="0"/>
                            <a:ext cx="4177985" cy="59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</w:tcPr>
          <w:p w:rsidR="00506DE1" w:rsidRDefault="00FE5E8B" w:rsidP="00203AE7">
            <w:pPr>
              <w:rPr>
                <w:i/>
                <w:szCs w:val="24"/>
              </w:rPr>
            </w:pPr>
            <w:r>
              <w:rPr>
                <w:noProof/>
                <w:color w:val="FF0000"/>
                <w:szCs w:val="24"/>
                <w:lang w:eastAsia="ru-RU"/>
              </w:rPr>
              <w:drawing>
                <wp:inline distT="0" distB="0" distL="0" distR="0" wp14:anchorId="4D89683C" wp14:editId="2B70A70E">
                  <wp:extent cx="5615415" cy="3972390"/>
                  <wp:effectExtent l="0" t="0" r="4445" b="9525"/>
                  <wp:docPr id="4" name="Рисунок 4" descr="D:\общая\Сделать\прописка_Пригож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\Сделать\прописка_Пригож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063" cy="397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DE1" w:rsidRPr="00506DE1" w:rsidRDefault="00506DE1" w:rsidP="00203AE7">
            <w:pPr>
              <w:rPr>
                <w:szCs w:val="24"/>
              </w:rPr>
            </w:pPr>
          </w:p>
          <w:p w:rsidR="00506DE1" w:rsidRPr="00506DE1" w:rsidRDefault="00506DE1" w:rsidP="00203AE7">
            <w:pPr>
              <w:rPr>
                <w:szCs w:val="24"/>
              </w:rPr>
            </w:pPr>
          </w:p>
          <w:p w:rsidR="00506DE1" w:rsidRPr="00506DE1" w:rsidRDefault="00506DE1" w:rsidP="00203AE7">
            <w:pPr>
              <w:rPr>
                <w:szCs w:val="24"/>
              </w:rPr>
            </w:pPr>
          </w:p>
          <w:p w:rsidR="00506DE1" w:rsidRDefault="00506DE1" w:rsidP="00203AE7">
            <w:pPr>
              <w:rPr>
                <w:szCs w:val="24"/>
              </w:rPr>
            </w:pPr>
          </w:p>
          <w:p w:rsidR="00506DE1" w:rsidRPr="00506DE1" w:rsidRDefault="00506DE1" w:rsidP="00203AE7">
            <w:pPr>
              <w:tabs>
                <w:tab w:val="left" w:pos="1146"/>
              </w:tabs>
              <w:rPr>
                <w:szCs w:val="24"/>
              </w:rPr>
            </w:pPr>
            <w:r>
              <w:rPr>
                <w:szCs w:val="24"/>
              </w:rPr>
              <w:tab/>
            </w:r>
          </w:p>
        </w:tc>
      </w:tr>
    </w:tbl>
    <w:p w:rsidR="00FE5E8B" w:rsidRDefault="00FE5E8B" w:rsidP="00D861D3">
      <w:pPr>
        <w:jc w:val="right"/>
        <w:rPr>
          <w:i/>
          <w:szCs w:val="24"/>
        </w:rPr>
        <w:sectPr w:rsidR="00FE5E8B" w:rsidSect="00506DE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E5E8B" w:rsidRPr="00FE5E8B" w:rsidRDefault="00FE5E8B" w:rsidP="00FE5E8B">
      <w:pPr>
        <w:rPr>
          <w:szCs w:val="24"/>
          <w:u w:val="single"/>
        </w:rPr>
      </w:pPr>
      <w:r w:rsidRPr="00FE5E8B">
        <w:rPr>
          <w:szCs w:val="24"/>
          <w:u w:val="single"/>
        </w:rPr>
        <w:lastRenderedPageBreak/>
        <w:t>Инструмент проверки</w:t>
      </w:r>
    </w:p>
    <w:p w:rsidR="00FE5E8B" w:rsidRPr="00FE5E8B" w:rsidRDefault="00FE5E8B" w:rsidP="00FE5E8B">
      <w:pPr>
        <w:rPr>
          <w:sz w:val="12"/>
          <w:szCs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E5E8B" w:rsidTr="00203AE7">
        <w:tc>
          <w:tcPr>
            <w:tcW w:w="4814" w:type="dxa"/>
          </w:tcPr>
          <w:p w:rsidR="00FE5E8B" w:rsidRDefault="002573C7" w:rsidP="002573C7">
            <w:pPr>
              <w:rPr>
                <w:szCs w:val="24"/>
              </w:rPr>
            </w:pPr>
            <w:r>
              <w:rPr>
                <w:szCs w:val="24"/>
              </w:rPr>
              <w:t xml:space="preserve">В качестве тренинга </w:t>
            </w:r>
            <w:proofErr w:type="gramStart"/>
            <w:r>
              <w:rPr>
                <w:szCs w:val="24"/>
              </w:rPr>
              <w:t>выбран</w:t>
            </w:r>
            <w:proofErr w:type="gramEnd"/>
            <w:r>
              <w:rPr>
                <w:szCs w:val="24"/>
              </w:rPr>
              <w:t xml:space="preserve"> «Искусство диалога» или «Ответы на вопросы и вза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модействие с аудиторией»</w:t>
            </w:r>
          </w:p>
        </w:tc>
        <w:tc>
          <w:tcPr>
            <w:tcW w:w="4814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проверка продолжена</w:t>
            </w:r>
          </w:p>
        </w:tc>
      </w:tr>
      <w:tr w:rsidR="00FE5E8B" w:rsidTr="00203AE7">
        <w:tc>
          <w:tcPr>
            <w:tcW w:w="4814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Выбран иной тренинг</w:t>
            </w:r>
          </w:p>
        </w:tc>
        <w:tc>
          <w:tcPr>
            <w:tcW w:w="4814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проверка прекращена, 0 баллов</w:t>
            </w:r>
          </w:p>
        </w:tc>
      </w:tr>
    </w:tbl>
    <w:p w:rsidR="00FE5E8B" w:rsidRDefault="00FE5E8B" w:rsidP="00FE5E8B">
      <w:pPr>
        <w:rPr>
          <w:szCs w:val="24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8359"/>
        <w:gridCol w:w="1275"/>
      </w:tblGrid>
      <w:tr w:rsidR="00FE5E8B" w:rsidTr="00203AE7">
        <w:trPr>
          <w:trHeight w:val="174"/>
        </w:trPr>
        <w:tc>
          <w:tcPr>
            <w:tcW w:w="8359" w:type="dxa"/>
          </w:tcPr>
          <w:p w:rsidR="00FE5E8B" w:rsidRPr="00BE2E11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 xml:space="preserve">В качестве тренинга </w:t>
            </w:r>
            <w:proofErr w:type="gramStart"/>
            <w:r>
              <w:rPr>
                <w:szCs w:val="24"/>
              </w:rPr>
              <w:t>выбран</w:t>
            </w:r>
            <w:proofErr w:type="gramEnd"/>
            <w:r>
              <w:rPr>
                <w:szCs w:val="24"/>
              </w:rPr>
              <w:t xml:space="preserve"> </w:t>
            </w:r>
            <w:r w:rsidR="002573C7">
              <w:rPr>
                <w:szCs w:val="24"/>
              </w:rPr>
              <w:t>«Искусство диалога»</w:t>
            </w:r>
          </w:p>
        </w:tc>
        <w:tc>
          <w:tcPr>
            <w:tcW w:w="1275" w:type="dxa"/>
          </w:tcPr>
          <w:p w:rsidR="00FE5E8B" w:rsidRDefault="00FE5E8B" w:rsidP="00203AE7">
            <w:pPr>
              <w:rPr>
                <w:szCs w:val="24"/>
              </w:rPr>
            </w:pPr>
            <w:r>
              <w:rPr>
                <w:szCs w:val="24"/>
              </w:rPr>
              <w:t>3 балла</w:t>
            </w:r>
          </w:p>
        </w:tc>
      </w:tr>
      <w:tr w:rsidR="00FE5E8B" w:rsidRPr="00085039" w:rsidTr="00203AE7">
        <w:trPr>
          <w:trHeight w:val="174"/>
        </w:trPr>
        <w:tc>
          <w:tcPr>
            <w:tcW w:w="8359" w:type="dxa"/>
          </w:tcPr>
          <w:p w:rsidR="00FE5E8B" w:rsidRPr="00085039" w:rsidRDefault="002573C7" w:rsidP="002573C7">
            <w:pPr>
              <w:ind w:left="873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В качестве тренинга </w:t>
            </w:r>
            <w:proofErr w:type="gramStart"/>
            <w:r>
              <w:rPr>
                <w:i/>
                <w:szCs w:val="24"/>
              </w:rPr>
              <w:t>выбран</w:t>
            </w:r>
            <w:proofErr w:type="gramEnd"/>
            <w:r>
              <w:rPr>
                <w:i/>
                <w:szCs w:val="24"/>
              </w:rPr>
              <w:t xml:space="preserve"> </w:t>
            </w:r>
            <w:r w:rsidRPr="00085039">
              <w:rPr>
                <w:i/>
                <w:szCs w:val="24"/>
              </w:rPr>
              <w:t>«</w:t>
            </w:r>
            <w:r w:rsidRPr="00383727">
              <w:rPr>
                <w:i/>
                <w:szCs w:val="24"/>
              </w:rPr>
              <w:t>Ответы на вопросы и взаимодействие с аудиторией</w:t>
            </w:r>
            <w:r w:rsidRPr="00085039">
              <w:rPr>
                <w:i/>
                <w:szCs w:val="24"/>
              </w:rPr>
              <w:t>»</w:t>
            </w:r>
          </w:p>
        </w:tc>
        <w:tc>
          <w:tcPr>
            <w:tcW w:w="1275" w:type="dxa"/>
          </w:tcPr>
          <w:p w:rsidR="00FE5E8B" w:rsidRPr="00085039" w:rsidRDefault="00FE5E8B" w:rsidP="00203AE7">
            <w:pPr>
              <w:jc w:val="right"/>
              <w:rPr>
                <w:i/>
                <w:szCs w:val="24"/>
              </w:rPr>
            </w:pPr>
            <w:r w:rsidRPr="00085039">
              <w:rPr>
                <w:i/>
                <w:szCs w:val="24"/>
              </w:rPr>
              <w:t>1 балл</w:t>
            </w:r>
          </w:p>
        </w:tc>
      </w:tr>
      <w:tr w:rsidR="002573C7" w:rsidTr="00203AE7">
        <w:trPr>
          <w:trHeight w:val="174"/>
        </w:trPr>
        <w:tc>
          <w:tcPr>
            <w:tcW w:w="8359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 xml:space="preserve">Для тренинга «Искусство диалога» выбрана дата </w:t>
            </w:r>
            <w:r w:rsidRPr="002573C7">
              <w:rPr>
                <w:b/>
                <w:szCs w:val="24"/>
              </w:rPr>
              <w:t>13.12.2021</w:t>
            </w:r>
            <w:r>
              <w:rPr>
                <w:szCs w:val="24"/>
              </w:rPr>
              <w:t xml:space="preserve">, для тренинга «Ответы на вопросы и взаимодействие с аудиторией» выбрана дата </w:t>
            </w:r>
            <w:r w:rsidRPr="002573C7">
              <w:rPr>
                <w:b/>
                <w:szCs w:val="24"/>
              </w:rPr>
              <w:t>11.12.2021</w:t>
            </w:r>
          </w:p>
        </w:tc>
        <w:tc>
          <w:tcPr>
            <w:tcW w:w="1275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2573C7" w:rsidTr="00203AE7">
        <w:trPr>
          <w:trHeight w:val="174"/>
        </w:trPr>
        <w:tc>
          <w:tcPr>
            <w:tcW w:w="8359" w:type="dxa"/>
          </w:tcPr>
          <w:p w:rsidR="002573C7" w:rsidRPr="00085039" w:rsidRDefault="002573C7" w:rsidP="00203AE7">
            <w:pPr>
              <w:ind w:left="34"/>
              <w:rPr>
                <w:bCs/>
                <w:szCs w:val="24"/>
              </w:rPr>
            </w:pPr>
            <w:r>
              <w:rPr>
                <w:szCs w:val="24"/>
              </w:rPr>
              <w:t>В качестве цели тренинга выбрано «</w:t>
            </w:r>
            <w:r w:rsidRPr="00774601">
              <w:rPr>
                <w:szCs w:val="24"/>
              </w:rPr>
              <w:t xml:space="preserve">общение в любых ситуациях» </w:t>
            </w:r>
            <w:r w:rsidR="003011D5">
              <w:rPr>
                <w:szCs w:val="24"/>
              </w:rPr>
              <w:t xml:space="preserve">и \ </w:t>
            </w:r>
            <w:r w:rsidRPr="00774601">
              <w:rPr>
                <w:szCs w:val="24"/>
              </w:rPr>
              <w:t>или «общение в бытовых ситуациях»</w:t>
            </w:r>
          </w:p>
        </w:tc>
        <w:tc>
          <w:tcPr>
            <w:tcW w:w="1275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>2 балла</w:t>
            </w:r>
          </w:p>
        </w:tc>
      </w:tr>
      <w:tr w:rsidR="002573C7" w:rsidTr="00203AE7">
        <w:trPr>
          <w:trHeight w:val="174"/>
        </w:trPr>
        <w:tc>
          <w:tcPr>
            <w:tcW w:w="8359" w:type="dxa"/>
          </w:tcPr>
          <w:p w:rsidR="002573C7" w:rsidRPr="00085039" w:rsidRDefault="002573C7" w:rsidP="00203AE7">
            <w:pPr>
              <w:ind w:left="34"/>
              <w:rPr>
                <w:bCs/>
                <w:szCs w:val="24"/>
              </w:rPr>
            </w:pPr>
            <w:r>
              <w:rPr>
                <w:szCs w:val="24"/>
              </w:rPr>
              <w:t>В качестве цели тренинга выбрано «</w:t>
            </w:r>
            <w:r>
              <w:rPr>
                <w:bCs/>
                <w:szCs w:val="24"/>
              </w:rPr>
              <w:t>эффективные рабочие встречи»</w:t>
            </w:r>
          </w:p>
        </w:tc>
        <w:tc>
          <w:tcPr>
            <w:tcW w:w="1275" w:type="dxa"/>
          </w:tcPr>
          <w:p w:rsidR="002573C7" w:rsidRDefault="002573C7" w:rsidP="00975705">
            <w:pPr>
              <w:rPr>
                <w:szCs w:val="24"/>
              </w:rPr>
            </w:pPr>
            <w:r>
              <w:rPr>
                <w:szCs w:val="24"/>
              </w:rPr>
              <w:t>2 балла</w:t>
            </w:r>
          </w:p>
        </w:tc>
      </w:tr>
      <w:tr w:rsidR="002573C7" w:rsidTr="00203AE7">
        <w:trPr>
          <w:trHeight w:val="174"/>
        </w:trPr>
        <w:tc>
          <w:tcPr>
            <w:tcW w:w="8359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>За отсутствие иных целей**</w:t>
            </w:r>
            <w:bookmarkStart w:id="0" w:name="_GoBack"/>
            <w:bookmarkEnd w:id="0"/>
          </w:p>
        </w:tc>
        <w:tc>
          <w:tcPr>
            <w:tcW w:w="1275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2573C7" w:rsidTr="00203AE7">
        <w:trPr>
          <w:trHeight w:val="174"/>
        </w:trPr>
        <w:tc>
          <w:tcPr>
            <w:tcW w:w="8359" w:type="dxa"/>
          </w:tcPr>
          <w:p w:rsidR="002573C7" w:rsidRDefault="002573C7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указаны фамилия, имя и отчество участника </w:t>
            </w:r>
          </w:p>
          <w:p w:rsidR="002573C7" w:rsidRPr="00E6124D" w:rsidRDefault="002573C7" w:rsidP="00203AE7">
            <w:pPr>
              <w:ind w:left="34"/>
              <w:rPr>
                <w:b/>
                <w:szCs w:val="24"/>
              </w:rPr>
            </w:pPr>
            <w:r>
              <w:rPr>
                <w:b/>
                <w:szCs w:val="24"/>
              </w:rPr>
              <w:t>Климов Петр Сергеевич</w:t>
            </w:r>
          </w:p>
        </w:tc>
        <w:tc>
          <w:tcPr>
            <w:tcW w:w="1275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>2 балла</w:t>
            </w:r>
          </w:p>
        </w:tc>
      </w:tr>
      <w:tr w:rsidR="002573C7" w:rsidTr="00203AE7">
        <w:trPr>
          <w:trHeight w:val="174"/>
        </w:trPr>
        <w:tc>
          <w:tcPr>
            <w:tcW w:w="8359" w:type="dxa"/>
          </w:tcPr>
          <w:p w:rsidR="002573C7" w:rsidRDefault="002573C7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указана дата рождения участника</w:t>
            </w:r>
          </w:p>
          <w:p w:rsidR="002573C7" w:rsidRPr="00E6124D" w:rsidRDefault="002573C7" w:rsidP="00203AE7">
            <w:pPr>
              <w:ind w:left="34"/>
              <w:rPr>
                <w:b/>
                <w:szCs w:val="24"/>
              </w:rPr>
            </w:pPr>
            <w:r>
              <w:rPr>
                <w:b/>
                <w:szCs w:val="24"/>
              </w:rPr>
              <w:t>08.12.2000</w:t>
            </w:r>
          </w:p>
        </w:tc>
        <w:tc>
          <w:tcPr>
            <w:tcW w:w="1275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2573C7" w:rsidTr="00203AE7">
        <w:trPr>
          <w:trHeight w:val="174"/>
        </w:trPr>
        <w:tc>
          <w:tcPr>
            <w:tcW w:w="8359" w:type="dxa"/>
          </w:tcPr>
          <w:p w:rsidR="002573C7" w:rsidRDefault="002573C7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указаны фамилия, имя и отчество плательщика</w:t>
            </w:r>
          </w:p>
          <w:p w:rsidR="002573C7" w:rsidRPr="00E6124D" w:rsidRDefault="002573C7" w:rsidP="00203AE7">
            <w:pPr>
              <w:ind w:left="34"/>
              <w:rPr>
                <w:b/>
                <w:szCs w:val="24"/>
              </w:rPr>
            </w:pPr>
            <w:r>
              <w:rPr>
                <w:b/>
                <w:szCs w:val="24"/>
              </w:rPr>
              <w:t>Пригожин Иван Альбертович</w:t>
            </w:r>
          </w:p>
        </w:tc>
        <w:tc>
          <w:tcPr>
            <w:tcW w:w="1275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2573C7" w:rsidTr="00203AE7">
        <w:trPr>
          <w:trHeight w:val="174"/>
        </w:trPr>
        <w:tc>
          <w:tcPr>
            <w:tcW w:w="8359" w:type="dxa"/>
          </w:tcPr>
          <w:p w:rsidR="002573C7" w:rsidRDefault="002573C7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указаны паспортные данные плательщика</w:t>
            </w:r>
          </w:p>
          <w:p w:rsidR="002573C7" w:rsidRDefault="002573C7" w:rsidP="00203AE7">
            <w:pPr>
              <w:ind w:left="34"/>
              <w:rPr>
                <w:b/>
                <w:szCs w:val="24"/>
              </w:rPr>
            </w:pPr>
            <w:r>
              <w:rPr>
                <w:szCs w:val="24"/>
              </w:rPr>
              <w:t xml:space="preserve">Серия </w:t>
            </w:r>
            <w:r>
              <w:rPr>
                <w:b/>
                <w:szCs w:val="24"/>
              </w:rPr>
              <w:t xml:space="preserve">46-17 </w:t>
            </w:r>
          </w:p>
          <w:p w:rsidR="002573C7" w:rsidRDefault="002573C7" w:rsidP="00203AE7">
            <w:pPr>
              <w:ind w:left="34"/>
              <w:rPr>
                <w:b/>
                <w:szCs w:val="24"/>
              </w:rPr>
            </w:pPr>
            <w:r>
              <w:rPr>
                <w:szCs w:val="24"/>
              </w:rPr>
              <w:t xml:space="preserve">Номер </w:t>
            </w:r>
            <w:r>
              <w:rPr>
                <w:b/>
                <w:szCs w:val="24"/>
              </w:rPr>
              <w:t>022160</w:t>
            </w:r>
          </w:p>
          <w:p w:rsidR="002573C7" w:rsidRDefault="002573C7" w:rsidP="00203AE7">
            <w:pPr>
              <w:ind w:left="34"/>
              <w:rPr>
                <w:b/>
                <w:szCs w:val="24"/>
              </w:rPr>
            </w:pPr>
            <w:r w:rsidRPr="009179BD">
              <w:rPr>
                <w:szCs w:val="24"/>
              </w:rPr>
              <w:t xml:space="preserve">Кем </w:t>
            </w:r>
            <w:proofErr w:type="gramStart"/>
            <w:r w:rsidRPr="009179BD">
              <w:rPr>
                <w:szCs w:val="24"/>
              </w:rPr>
              <w:t>выдан</w:t>
            </w:r>
            <w:proofErr w:type="gramEnd"/>
            <w:r w:rsidRPr="009179BD"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ГУ МВД России по Самарской области</w:t>
            </w:r>
          </w:p>
          <w:p w:rsidR="002573C7" w:rsidRPr="00E6124D" w:rsidRDefault="002573C7" w:rsidP="00203AE7">
            <w:pPr>
              <w:ind w:left="34"/>
              <w:rPr>
                <w:b/>
                <w:szCs w:val="24"/>
              </w:rPr>
            </w:pPr>
            <w:r w:rsidRPr="009179BD">
              <w:rPr>
                <w:szCs w:val="24"/>
              </w:rPr>
              <w:t>К</w:t>
            </w:r>
            <w:r>
              <w:rPr>
                <w:szCs w:val="24"/>
              </w:rPr>
              <w:t>огда</w:t>
            </w:r>
            <w:r w:rsidRPr="009179BD">
              <w:rPr>
                <w:szCs w:val="24"/>
              </w:rPr>
              <w:t xml:space="preserve"> выдан </w:t>
            </w:r>
            <w:r>
              <w:rPr>
                <w:b/>
                <w:szCs w:val="24"/>
              </w:rPr>
              <w:t>15.12.2017036-058</w:t>
            </w:r>
          </w:p>
        </w:tc>
        <w:tc>
          <w:tcPr>
            <w:tcW w:w="1275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2573C7" w:rsidTr="00203AE7">
        <w:trPr>
          <w:trHeight w:val="174"/>
        </w:trPr>
        <w:tc>
          <w:tcPr>
            <w:tcW w:w="8359" w:type="dxa"/>
          </w:tcPr>
          <w:p w:rsidR="002573C7" w:rsidRDefault="002573C7" w:rsidP="00203AE7">
            <w:pPr>
              <w:ind w:left="34"/>
              <w:rPr>
                <w:szCs w:val="24"/>
              </w:rPr>
            </w:pPr>
            <w:proofErr w:type="gramStart"/>
            <w:r>
              <w:rPr>
                <w:szCs w:val="24"/>
              </w:rPr>
              <w:t>Верно</w:t>
            </w:r>
            <w:proofErr w:type="gramEnd"/>
            <w:r>
              <w:rPr>
                <w:szCs w:val="24"/>
              </w:rPr>
              <w:t xml:space="preserve"> указано место регистрации плательщика</w:t>
            </w:r>
          </w:p>
          <w:p w:rsidR="002573C7" w:rsidRDefault="002573C7" w:rsidP="00203AE7">
            <w:pPr>
              <w:ind w:left="34"/>
              <w:rPr>
                <w:b/>
                <w:szCs w:val="24"/>
              </w:rPr>
            </w:pPr>
            <w:proofErr w:type="gramStart"/>
            <w:r>
              <w:rPr>
                <w:b/>
                <w:szCs w:val="24"/>
              </w:rPr>
              <w:t>Самарская</w:t>
            </w:r>
            <w:proofErr w:type="gramEnd"/>
            <w:r>
              <w:rPr>
                <w:b/>
                <w:szCs w:val="24"/>
              </w:rPr>
              <w:t xml:space="preserve"> обл., гор. Самара, ул. Ново-Садовая, дом 45 кв. 8</w:t>
            </w:r>
          </w:p>
          <w:p w:rsidR="002573C7" w:rsidRDefault="002573C7" w:rsidP="00203AE7">
            <w:pPr>
              <w:ind w:left="34"/>
              <w:rPr>
                <w:szCs w:val="24"/>
              </w:rPr>
            </w:pPr>
            <w:r>
              <w:rPr>
                <w:szCs w:val="24"/>
              </w:rPr>
              <w:t xml:space="preserve">Допускается: «область», «г. Самара», «Самара», «город Самара», </w:t>
            </w:r>
          </w:p>
          <w:p w:rsidR="002573C7" w:rsidRPr="000A7A03" w:rsidRDefault="002573C7" w:rsidP="00203AE7">
            <w:pPr>
              <w:ind w:left="34"/>
              <w:rPr>
                <w:szCs w:val="24"/>
              </w:rPr>
            </w:pPr>
            <w:r>
              <w:rPr>
                <w:szCs w:val="24"/>
              </w:rPr>
              <w:t>улица Ново-Садовая; ул. Ново-Садовая, 45, кв. 8; 45-8.</w:t>
            </w:r>
          </w:p>
        </w:tc>
        <w:tc>
          <w:tcPr>
            <w:tcW w:w="1275" w:type="dxa"/>
          </w:tcPr>
          <w:p w:rsidR="002573C7" w:rsidRDefault="002573C7" w:rsidP="00203AE7">
            <w:pPr>
              <w:rPr>
                <w:szCs w:val="24"/>
              </w:rPr>
            </w:pPr>
            <w:r>
              <w:rPr>
                <w:szCs w:val="24"/>
              </w:rPr>
              <w:t>1 балл</w:t>
            </w:r>
          </w:p>
        </w:tc>
      </w:tr>
      <w:tr w:rsidR="002573C7" w:rsidRPr="00333667" w:rsidTr="00203AE7">
        <w:trPr>
          <w:trHeight w:val="174"/>
        </w:trPr>
        <w:tc>
          <w:tcPr>
            <w:tcW w:w="8359" w:type="dxa"/>
          </w:tcPr>
          <w:p w:rsidR="002573C7" w:rsidRPr="00FE5E8B" w:rsidRDefault="002573C7" w:rsidP="00203AE7">
            <w:pPr>
              <w:rPr>
                <w:b/>
                <w:i/>
                <w:szCs w:val="24"/>
              </w:rPr>
            </w:pPr>
            <w:r w:rsidRPr="00FE5E8B">
              <w:rPr>
                <w:b/>
                <w:i/>
                <w:szCs w:val="24"/>
              </w:rPr>
              <w:t>Максимальный балл</w:t>
            </w:r>
          </w:p>
        </w:tc>
        <w:tc>
          <w:tcPr>
            <w:tcW w:w="1275" w:type="dxa"/>
          </w:tcPr>
          <w:p w:rsidR="002573C7" w:rsidRPr="00FE5E8B" w:rsidRDefault="002573C7" w:rsidP="00203AE7">
            <w:pPr>
              <w:rPr>
                <w:b/>
                <w:i/>
                <w:szCs w:val="24"/>
              </w:rPr>
            </w:pPr>
            <w:r w:rsidRPr="00FE5E8B">
              <w:rPr>
                <w:b/>
                <w:i/>
                <w:szCs w:val="24"/>
              </w:rPr>
              <w:t>15 баллов</w:t>
            </w:r>
          </w:p>
        </w:tc>
      </w:tr>
    </w:tbl>
    <w:p w:rsidR="00FE5E8B" w:rsidRPr="00FE5E8B" w:rsidRDefault="00FE5E8B" w:rsidP="00FE5E8B">
      <w:pPr>
        <w:rPr>
          <w:sz w:val="12"/>
          <w:szCs w:val="12"/>
        </w:rPr>
      </w:pPr>
    </w:p>
    <w:p w:rsidR="00FE5E8B" w:rsidRPr="00AE53CD" w:rsidRDefault="00FE5E8B" w:rsidP="00FE5E8B">
      <w:pPr>
        <w:rPr>
          <w:szCs w:val="24"/>
        </w:rPr>
      </w:pPr>
      <w:r w:rsidRPr="00AE53CD">
        <w:rPr>
          <w:szCs w:val="24"/>
        </w:rPr>
        <w:t xml:space="preserve">* </w:t>
      </w:r>
      <w:proofErr w:type="gramStart"/>
      <w:r w:rsidR="003011D5">
        <w:rPr>
          <w:szCs w:val="24"/>
        </w:rPr>
        <w:t>Обучающийся</w:t>
      </w:r>
      <w:proofErr w:type="gramEnd"/>
      <w:r w:rsidR="003011D5">
        <w:rPr>
          <w:szCs w:val="24"/>
        </w:rPr>
        <w:t xml:space="preserve"> получает 2 балла, выбрав как любую одну из приведенных в строке целей, так и обе приведенные в строке цели.</w:t>
      </w:r>
    </w:p>
    <w:p w:rsidR="00FE5E8B" w:rsidRPr="00FE5E8B" w:rsidRDefault="00FE5E8B" w:rsidP="00FE5E8B">
      <w:pPr>
        <w:rPr>
          <w:sz w:val="12"/>
          <w:szCs w:val="12"/>
        </w:rPr>
      </w:pPr>
    </w:p>
    <w:p w:rsidR="00FE5E8B" w:rsidRDefault="00FE5E8B" w:rsidP="00FE5E8B">
      <w:pPr>
        <w:rPr>
          <w:szCs w:val="24"/>
        </w:rPr>
      </w:pPr>
      <w:r>
        <w:rPr>
          <w:szCs w:val="24"/>
        </w:rPr>
        <w:t xml:space="preserve">** Иными считаются любые цели, </w:t>
      </w:r>
      <w:proofErr w:type="gramStart"/>
      <w:r>
        <w:rPr>
          <w:szCs w:val="24"/>
        </w:rPr>
        <w:t>кроме</w:t>
      </w:r>
      <w:proofErr w:type="gramEnd"/>
      <w:r>
        <w:rPr>
          <w:szCs w:val="24"/>
        </w:rPr>
        <w:t>:</w:t>
      </w:r>
    </w:p>
    <w:p w:rsidR="00FE5E8B" w:rsidRDefault="00FE5E8B" w:rsidP="00FE5E8B">
      <w:pPr>
        <w:rPr>
          <w:szCs w:val="24"/>
        </w:rPr>
      </w:pPr>
      <w:r w:rsidRPr="00AE53CD">
        <w:rPr>
          <w:szCs w:val="24"/>
        </w:rPr>
        <w:t>общение в любых ситуациях</w:t>
      </w:r>
      <w:r>
        <w:rPr>
          <w:szCs w:val="24"/>
        </w:rPr>
        <w:t>,</w:t>
      </w:r>
    </w:p>
    <w:p w:rsidR="00FE5E8B" w:rsidRDefault="00FE5E8B" w:rsidP="00FE5E8B">
      <w:pPr>
        <w:rPr>
          <w:szCs w:val="24"/>
        </w:rPr>
      </w:pPr>
      <w:r w:rsidRPr="00AE53CD">
        <w:rPr>
          <w:szCs w:val="24"/>
        </w:rPr>
        <w:t>общение в бытовых ситуациях</w:t>
      </w:r>
      <w:r>
        <w:rPr>
          <w:szCs w:val="24"/>
        </w:rPr>
        <w:t>,</w:t>
      </w:r>
    </w:p>
    <w:p w:rsidR="00FE5E8B" w:rsidRDefault="00FE5E8B" w:rsidP="00FE5E8B">
      <w:pPr>
        <w:rPr>
          <w:szCs w:val="24"/>
        </w:rPr>
      </w:pPr>
      <w:r>
        <w:rPr>
          <w:szCs w:val="24"/>
        </w:rPr>
        <w:t>э</w:t>
      </w:r>
      <w:r w:rsidR="003011D5">
        <w:rPr>
          <w:szCs w:val="24"/>
        </w:rPr>
        <w:t>ффективные рабочие встречи.</w:t>
      </w:r>
    </w:p>
    <w:p w:rsidR="00FE5E8B" w:rsidRDefault="00FE5E8B" w:rsidP="00FE5E8B">
      <w:pPr>
        <w:rPr>
          <w:szCs w:val="24"/>
        </w:rPr>
      </w:pPr>
    </w:p>
    <w:p w:rsidR="00FE5E8B" w:rsidRDefault="00FE5E8B" w:rsidP="00FE5E8B">
      <w:pPr>
        <w:rPr>
          <w:szCs w:val="24"/>
        </w:rPr>
      </w:pPr>
      <w:r>
        <w:rPr>
          <w:szCs w:val="24"/>
        </w:rPr>
        <w:t xml:space="preserve">Деятельность полностью соответствует требованиям уровня </w:t>
      </w:r>
      <w:r>
        <w:rPr>
          <w:szCs w:val="24"/>
          <w:lang w:val="en-US"/>
        </w:rPr>
        <w:t>I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>12-15 баллов</w:t>
      </w:r>
    </w:p>
    <w:p w:rsidR="00FE5E8B" w:rsidRDefault="00FE5E8B" w:rsidP="00FE5E8B">
      <w:pPr>
        <w:rPr>
          <w:szCs w:val="24"/>
        </w:rPr>
      </w:pPr>
      <w:r>
        <w:rPr>
          <w:szCs w:val="24"/>
        </w:rPr>
        <w:t xml:space="preserve">Деятельность частично соответствует требованиям уровня </w:t>
      </w:r>
      <w:r>
        <w:rPr>
          <w:szCs w:val="24"/>
          <w:lang w:val="en-US"/>
        </w:rPr>
        <w:t>I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>8-11 баллов</w:t>
      </w:r>
    </w:p>
    <w:p w:rsidR="00FE5E8B" w:rsidRDefault="00FE5E8B" w:rsidP="00FE5E8B">
      <w:pPr>
        <w:rPr>
          <w:szCs w:val="24"/>
        </w:rPr>
      </w:pPr>
      <w:r>
        <w:rPr>
          <w:szCs w:val="24"/>
        </w:rPr>
        <w:t xml:space="preserve">Деятельность не соответствует требованиям уровня </w:t>
      </w:r>
      <w:r>
        <w:rPr>
          <w:szCs w:val="24"/>
          <w:lang w:val="en-US"/>
        </w:rPr>
        <w:t>I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0-7</w:t>
      </w:r>
      <w:r>
        <w:rPr>
          <w:szCs w:val="24"/>
        </w:rPr>
        <w:t xml:space="preserve"> балл</w:t>
      </w:r>
      <w:r>
        <w:rPr>
          <w:szCs w:val="24"/>
        </w:rPr>
        <w:t>ов</w:t>
      </w:r>
    </w:p>
    <w:p w:rsidR="00FE5E8B" w:rsidRDefault="00FE5E8B" w:rsidP="00FE5E8B">
      <w:pPr>
        <w:rPr>
          <w:szCs w:val="24"/>
        </w:rPr>
      </w:pPr>
    </w:p>
    <w:sectPr w:rsidR="00FE5E8B" w:rsidSect="00F94C4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1E4" w:rsidRDefault="004231E4" w:rsidP="002200B9">
      <w:r>
        <w:separator/>
      </w:r>
    </w:p>
  </w:endnote>
  <w:endnote w:type="continuationSeparator" w:id="0">
    <w:p w:rsidR="004231E4" w:rsidRDefault="004231E4" w:rsidP="00220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1E4" w:rsidRDefault="004231E4" w:rsidP="002200B9">
      <w:r>
        <w:separator/>
      </w:r>
    </w:p>
  </w:footnote>
  <w:footnote w:type="continuationSeparator" w:id="0">
    <w:p w:rsidR="004231E4" w:rsidRDefault="004231E4" w:rsidP="002200B9">
      <w:r>
        <w:continuationSeparator/>
      </w:r>
    </w:p>
  </w:footnote>
  <w:footnote w:id="1">
    <w:p w:rsidR="002200B9" w:rsidRDefault="002200B9">
      <w:pPr>
        <w:pStyle w:val="a4"/>
      </w:pPr>
      <w:r>
        <w:rPr>
          <w:rStyle w:val="a6"/>
        </w:rPr>
        <w:footnoteRef/>
      </w:r>
      <w:r>
        <w:t xml:space="preserve"> Тестирование проходило в форме компьютерного теста. Здесь представлена имитация электронного бланка в бумажной форме: поля «Выберите тренинг» и «Укажите цель участия в тренинге» в компьютерном тестиров</w:t>
      </w:r>
      <w:r>
        <w:t>а</w:t>
      </w:r>
      <w:r>
        <w:t>нии представлены как выпадающие списки, имитирующие стран</w:t>
      </w:r>
      <w:r>
        <w:t>и</w:t>
      </w:r>
      <w:r>
        <w:t xml:space="preserve">цу на сайте </w:t>
      </w:r>
      <w:proofErr w:type="spellStart"/>
      <w:r>
        <w:t>тренинговой</w:t>
      </w:r>
      <w:proofErr w:type="spellEnd"/>
      <w:r>
        <w:t xml:space="preserve"> компании.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84C01"/>
    <w:multiLevelType w:val="hybridMultilevel"/>
    <w:tmpl w:val="0C28E0AE"/>
    <w:lvl w:ilvl="0" w:tplc="AC62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B9"/>
    <w:rsid w:val="002200B9"/>
    <w:rsid w:val="002573C7"/>
    <w:rsid w:val="003011D5"/>
    <w:rsid w:val="00313276"/>
    <w:rsid w:val="0039703A"/>
    <w:rsid w:val="004231E4"/>
    <w:rsid w:val="00506DE1"/>
    <w:rsid w:val="007C51F3"/>
    <w:rsid w:val="009B5E4B"/>
    <w:rsid w:val="00D861D3"/>
    <w:rsid w:val="00F94C40"/>
    <w:rsid w:val="00FE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B9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0B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2200B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200B9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200B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861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61D3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573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B9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0B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2200B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200B9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200B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861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61D3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573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48EE1-7B33-4C9C-B3F8-1B2B6BB1F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2022-01-26T09:37:00Z</dcterms:created>
  <dcterms:modified xsi:type="dcterms:W3CDTF">2022-01-26T09:44:00Z</dcterms:modified>
</cp:coreProperties>
</file>