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873" w:rsidRPr="00A6039B" w:rsidRDefault="00F85873" w:rsidP="00A6039B">
      <w:pPr>
        <w:spacing w:line="240" w:lineRule="auto"/>
        <w:ind w:left="2552"/>
        <w:rPr>
          <w:rFonts w:eastAsiaTheme="minorEastAsia" w:cstheme="minorHAnsi"/>
          <w:sz w:val="20"/>
          <w:szCs w:val="20"/>
          <w:lang w:eastAsia="ru-RU"/>
        </w:rPr>
      </w:pPr>
      <w:bookmarkStart w:id="0" w:name="_GoBack"/>
      <w:r w:rsidRPr="00A6039B">
        <w:rPr>
          <w:rFonts w:eastAsiaTheme="minorEastAsia" w:cstheme="minorHAnsi"/>
          <w:sz w:val="20"/>
          <w:szCs w:val="20"/>
          <w:lang w:eastAsia="ru-RU"/>
        </w:rPr>
        <w:t>Задание подготовлено в рамках проекта АНО «Лаборатория модернизации обр</w:t>
      </w:r>
      <w:r w:rsidRPr="00A6039B">
        <w:rPr>
          <w:rFonts w:eastAsiaTheme="minorEastAsia" w:cstheme="minorHAnsi"/>
          <w:sz w:val="20"/>
          <w:szCs w:val="20"/>
          <w:lang w:eastAsia="ru-RU"/>
        </w:rPr>
        <w:t>а</w:t>
      </w:r>
      <w:r w:rsidRPr="00A6039B">
        <w:rPr>
          <w:rFonts w:eastAsiaTheme="minorEastAsia" w:cstheme="minorHAnsi"/>
          <w:sz w:val="20"/>
          <w:szCs w:val="20"/>
          <w:lang w:eastAsia="ru-RU"/>
        </w:rPr>
        <w:t>зовательных ресурсов» «Кадровый и учебно-методический ресурс формирования общих компетенций обучающихся по программам СПО», который реализуется с использованием гранта Президента Российской Федерации на развитие гражда</w:t>
      </w:r>
      <w:r w:rsidRPr="00A6039B">
        <w:rPr>
          <w:rFonts w:eastAsiaTheme="minorEastAsia" w:cstheme="minorHAnsi"/>
          <w:sz w:val="20"/>
          <w:szCs w:val="20"/>
          <w:lang w:eastAsia="ru-RU"/>
        </w:rPr>
        <w:t>н</w:t>
      </w:r>
      <w:r w:rsidRPr="00A6039B">
        <w:rPr>
          <w:rFonts w:eastAsiaTheme="minorEastAsia" w:cstheme="minorHAnsi"/>
          <w:sz w:val="20"/>
          <w:szCs w:val="20"/>
          <w:lang w:eastAsia="ru-RU"/>
        </w:rPr>
        <w:t>ского общества, предоставленного Фондом президентских грантов.</w:t>
      </w:r>
    </w:p>
    <w:bookmarkEnd w:id="0"/>
    <w:p w:rsidR="00F85873" w:rsidRDefault="00F85873" w:rsidP="00F85873">
      <w:pPr>
        <w:pStyle w:val="a3"/>
        <w:shd w:val="clear" w:color="auto" w:fill="FFFFFF"/>
        <w:spacing w:before="0" w:beforeAutospacing="0" w:after="0" w:afterAutospacing="0"/>
        <w:jc w:val="both"/>
        <w:rPr>
          <w:color w:val="2B1E1B"/>
        </w:rPr>
      </w:pPr>
    </w:p>
    <w:p w:rsidR="00F85873" w:rsidRPr="00F85873" w:rsidRDefault="00F85873" w:rsidP="00F85873">
      <w:pPr>
        <w:pStyle w:val="a3"/>
        <w:shd w:val="clear" w:color="auto" w:fill="FFFFFF"/>
        <w:spacing w:before="0" w:beforeAutospacing="0" w:after="0" w:afterAutospacing="0"/>
        <w:jc w:val="both"/>
        <w:rPr>
          <w:color w:val="2B1E1B"/>
        </w:rPr>
      </w:pPr>
      <w:r w:rsidRPr="00F85873">
        <w:rPr>
          <w:i/>
          <w:color w:val="2B1E1B"/>
        </w:rPr>
        <w:t>Разработчик</w:t>
      </w:r>
      <w:r w:rsidRPr="00F85873">
        <w:rPr>
          <w:color w:val="2B1E1B"/>
        </w:rPr>
        <w:t xml:space="preserve">: </w:t>
      </w:r>
      <w:proofErr w:type="spellStart"/>
      <w:r w:rsidRPr="00F85873">
        <w:rPr>
          <w:color w:val="2B1E1B"/>
        </w:rPr>
        <w:t>Алямскова</w:t>
      </w:r>
      <w:proofErr w:type="spellEnd"/>
      <w:r w:rsidRPr="00F85873">
        <w:rPr>
          <w:color w:val="2B1E1B"/>
        </w:rPr>
        <w:t xml:space="preserve"> Ольга Борисовна, ГБПОУ </w:t>
      </w:r>
      <w:proofErr w:type="gramStart"/>
      <w:r w:rsidRPr="00F85873">
        <w:rPr>
          <w:color w:val="2B1E1B"/>
        </w:rPr>
        <w:t>СО</w:t>
      </w:r>
      <w:proofErr w:type="gramEnd"/>
      <w:r w:rsidRPr="00F85873">
        <w:rPr>
          <w:color w:val="2B1E1B"/>
        </w:rPr>
        <w:t xml:space="preserve"> «Поволжский строительно-энергетический колледж им. П. </w:t>
      </w:r>
      <w:proofErr w:type="spellStart"/>
      <w:r w:rsidRPr="00F85873">
        <w:rPr>
          <w:color w:val="2B1E1B"/>
        </w:rPr>
        <w:t>Мачнева</w:t>
      </w:r>
      <w:proofErr w:type="spellEnd"/>
      <w:r w:rsidRPr="00F85873">
        <w:rPr>
          <w:color w:val="2B1E1B"/>
        </w:rPr>
        <w:t>»</w:t>
      </w:r>
    </w:p>
    <w:p w:rsidR="005F5835" w:rsidRPr="00F85873" w:rsidRDefault="00F85873" w:rsidP="00F85873">
      <w:pPr>
        <w:pStyle w:val="a3"/>
        <w:shd w:val="clear" w:color="auto" w:fill="FFFFFF"/>
        <w:spacing w:before="0" w:beforeAutospacing="0" w:after="0" w:afterAutospacing="0"/>
        <w:jc w:val="both"/>
        <w:rPr>
          <w:color w:val="2B1E1B"/>
        </w:rPr>
      </w:pPr>
      <w:r w:rsidRPr="00F85873">
        <w:rPr>
          <w:i/>
          <w:color w:val="2B1E1B"/>
        </w:rPr>
        <w:t>Курс</w:t>
      </w:r>
      <w:r w:rsidR="005F5835" w:rsidRPr="00F85873">
        <w:rPr>
          <w:color w:val="2B1E1B"/>
        </w:rPr>
        <w:t>: ОУП.01 «Русский язык»</w:t>
      </w:r>
    </w:p>
    <w:p w:rsidR="00417CAC" w:rsidRPr="00F85873" w:rsidRDefault="005F5835" w:rsidP="00F85873">
      <w:pPr>
        <w:pStyle w:val="a3"/>
        <w:shd w:val="clear" w:color="auto" w:fill="FFFFFF"/>
        <w:spacing w:before="0" w:beforeAutospacing="0" w:after="0" w:afterAutospacing="0"/>
        <w:jc w:val="both"/>
        <w:rPr>
          <w:color w:val="2B1E1B"/>
        </w:rPr>
      </w:pPr>
      <w:r w:rsidRPr="00F85873">
        <w:rPr>
          <w:i/>
          <w:color w:val="2B1E1B"/>
        </w:rPr>
        <w:t>Тема</w:t>
      </w:r>
      <w:r w:rsidRPr="00F85873">
        <w:rPr>
          <w:color w:val="2B1E1B"/>
        </w:rPr>
        <w:t xml:space="preserve">: </w:t>
      </w:r>
      <w:r w:rsidR="00CE24F0" w:rsidRPr="00F85873">
        <w:rPr>
          <w:color w:val="2B1E1B"/>
        </w:rPr>
        <w:t>Организация работы над рефератами, докладами</w:t>
      </w:r>
    </w:p>
    <w:p w:rsidR="007B070D" w:rsidRPr="00F85873" w:rsidRDefault="007B070D" w:rsidP="00F85873">
      <w:pPr>
        <w:pStyle w:val="a3"/>
        <w:shd w:val="clear" w:color="auto" w:fill="FFFFFF"/>
        <w:spacing w:before="0" w:beforeAutospacing="0" w:after="0" w:afterAutospacing="0"/>
        <w:jc w:val="both"/>
        <w:rPr>
          <w:color w:val="2B1E1B"/>
        </w:rPr>
      </w:pPr>
    </w:p>
    <w:p w:rsidR="00F85873" w:rsidRPr="00F85873" w:rsidRDefault="00F85873" w:rsidP="00F85873">
      <w:pPr>
        <w:pStyle w:val="a3"/>
        <w:shd w:val="clear" w:color="auto" w:fill="FFFFFF"/>
        <w:spacing w:before="0" w:beforeAutospacing="0" w:after="0" w:afterAutospacing="0"/>
        <w:jc w:val="both"/>
        <w:rPr>
          <w:color w:val="2B1E1B"/>
        </w:rPr>
      </w:pPr>
    </w:p>
    <w:p w:rsidR="005F5835" w:rsidRPr="00F85873" w:rsidRDefault="007B070D" w:rsidP="00F858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2B1E1B"/>
        </w:rPr>
      </w:pPr>
      <w:r w:rsidRPr="00F85873">
        <w:rPr>
          <w:iCs/>
          <w:color w:val="2B1E1B"/>
        </w:rPr>
        <w:t xml:space="preserve">Вы </w:t>
      </w:r>
      <w:r w:rsidR="005F5835" w:rsidRPr="00F85873">
        <w:rPr>
          <w:iCs/>
          <w:color w:val="2B1E1B"/>
        </w:rPr>
        <w:t>подготовили</w:t>
      </w:r>
      <w:r w:rsidRPr="00F85873">
        <w:rPr>
          <w:iCs/>
          <w:color w:val="2B1E1B"/>
        </w:rPr>
        <w:t xml:space="preserve"> </w:t>
      </w:r>
      <w:r w:rsidR="00787185" w:rsidRPr="00F85873">
        <w:rPr>
          <w:iCs/>
          <w:color w:val="2B1E1B"/>
        </w:rPr>
        <w:t>реферат</w:t>
      </w:r>
      <w:r w:rsidR="005F5835" w:rsidRPr="00F85873">
        <w:rPr>
          <w:iCs/>
          <w:color w:val="2B1E1B"/>
        </w:rPr>
        <w:t>. Вам осталось только оформить список литературы.</w:t>
      </w:r>
    </w:p>
    <w:p w:rsidR="005F5835" w:rsidRPr="00F85873" w:rsidRDefault="005F5835" w:rsidP="00F858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F85873">
        <w:rPr>
          <w:iCs/>
          <w:color w:val="2B1E1B"/>
        </w:rPr>
        <w:t xml:space="preserve">Рассмотрите </w:t>
      </w:r>
      <w:proofErr w:type="gramStart"/>
      <w:r w:rsidRPr="00F85873">
        <w:rPr>
          <w:iCs/>
          <w:color w:val="2B1E1B"/>
        </w:rPr>
        <w:t>скан-копии</w:t>
      </w:r>
      <w:proofErr w:type="gramEnd"/>
      <w:r w:rsidRPr="00F85873">
        <w:rPr>
          <w:iCs/>
          <w:color w:val="2B1E1B"/>
        </w:rPr>
        <w:t xml:space="preserve"> отдельных страниц использован</w:t>
      </w:r>
      <w:r w:rsidR="00F85873">
        <w:rPr>
          <w:iCs/>
          <w:color w:val="2B1E1B"/>
        </w:rPr>
        <w:t xml:space="preserve">ных вами изданий (источник 1). </w:t>
      </w:r>
      <w:r w:rsidR="00DF3ABB" w:rsidRPr="00F85873">
        <w:rPr>
          <w:iCs/>
          <w:color w:val="2B1E1B"/>
        </w:rPr>
        <w:t xml:space="preserve">Изучите </w:t>
      </w:r>
      <w:r w:rsidRPr="00F85873">
        <w:rPr>
          <w:bCs/>
        </w:rPr>
        <w:t>правила оформления библиографического списка литературы (источник 2).</w:t>
      </w:r>
    </w:p>
    <w:p w:rsidR="00DF3ABB" w:rsidRPr="00F85873" w:rsidRDefault="00DF3ABB" w:rsidP="00F858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2B1E1B"/>
        </w:rPr>
      </w:pPr>
      <w:r w:rsidRPr="00F85873">
        <w:rPr>
          <w:iCs/>
          <w:color w:val="2B1E1B"/>
        </w:rPr>
        <w:t xml:space="preserve">Составьте </w:t>
      </w:r>
      <w:r w:rsidR="00066A5C" w:rsidRPr="00F85873">
        <w:rPr>
          <w:iCs/>
          <w:color w:val="2B1E1B"/>
        </w:rPr>
        <w:t xml:space="preserve">библиографический </w:t>
      </w:r>
      <w:r w:rsidRPr="00F85873">
        <w:rPr>
          <w:iCs/>
          <w:color w:val="2B1E1B"/>
        </w:rPr>
        <w:t xml:space="preserve">список использованной литературы </w:t>
      </w:r>
      <w:r w:rsidR="0009132C" w:rsidRPr="00F85873">
        <w:rPr>
          <w:iCs/>
          <w:color w:val="2B1E1B"/>
        </w:rPr>
        <w:t>в алфавитном п</w:t>
      </w:r>
      <w:r w:rsidR="0009132C" w:rsidRPr="00F85873">
        <w:rPr>
          <w:iCs/>
          <w:color w:val="2B1E1B"/>
        </w:rPr>
        <w:t>о</w:t>
      </w:r>
      <w:r w:rsidR="0009132C" w:rsidRPr="00F85873">
        <w:rPr>
          <w:iCs/>
          <w:color w:val="2B1E1B"/>
        </w:rPr>
        <w:t>рядке</w:t>
      </w:r>
      <w:r w:rsidRPr="00F85873">
        <w:rPr>
          <w:iCs/>
          <w:color w:val="2B1E1B"/>
        </w:rPr>
        <w:t>.</w:t>
      </w:r>
    </w:p>
    <w:p w:rsidR="00CD3870" w:rsidRPr="00F85873" w:rsidRDefault="00CD3870" w:rsidP="00F85873">
      <w:pPr>
        <w:pStyle w:val="a3"/>
        <w:spacing w:before="0" w:beforeAutospacing="0" w:after="0" w:afterAutospacing="0"/>
        <w:jc w:val="both"/>
        <w:rPr>
          <w:iCs/>
          <w:color w:val="2B1E1B"/>
        </w:rPr>
      </w:pPr>
    </w:p>
    <w:p w:rsidR="007F3B20" w:rsidRPr="00F85873" w:rsidRDefault="007F3B20" w:rsidP="00F85873">
      <w:pPr>
        <w:pStyle w:val="a3"/>
        <w:spacing w:before="0" w:beforeAutospacing="0" w:after="0" w:afterAutospacing="0" w:line="480" w:lineRule="auto"/>
        <w:jc w:val="both"/>
        <w:rPr>
          <w:iCs/>
          <w:color w:val="2B1E1B"/>
        </w:rPr>
      </w:pPr>
      <w:r w:rsidRPr="00F85873">
        <w:rPr>
          <w:iCs/>
          <w:color w:val="2B1E1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3B20" w:rsidRPr="00F85873" w:rsidRDefault="007F3B20" w:rsidP="00F85873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3B20" w:rsidRPr="00F85873" w:rsidRDefault="007F3B20" w:rsidP="00F85873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7F3B20" w:rsidRPr="00F85873" w:rsidSect="00F8587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66A5C" w:rsidRPr="00D019A7" w:rsidRDefault="00066A5C" w:rsidP="00F8587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iCs/>
          <w:color w:val="2B1E1B"/>
        </w:rPr>
      </w:pPr>
      <w:r w:rsidRPr="00D019A7">
        <w:rPr>
          <w:b/>
          <w:i/>
          <w:iCs/>
          <w:color w:val="2B1E1B"/>
        </w:rPr>
        <w:lastRenderedPageBreak/>
        <w:t>Источник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F5835" w:rsidRPr="00F85873" w:rsidTr="005F5835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5F5835" w:rsidRPr="00F85873" w:rsidRDefault="005F5835" w:rsidP="00F8587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iCs/>
                <w:color w:val="2B1E1B"/>
              </w:rPr>
            </w:pPr>
            <w:r w:rsidRPr="00F85873">
              <w:rPr>
                <w:b/>
                <w:iCs/>
                <w:color w:val="2B1E1B"/>
              </w:rPr>
              <w:t>1.</w:t>
            </w:r>
          </w:p>
          <w:p w:rsidR="005F5835" w:rsidRPr="00F85873" w:rsidRDefault="005F5835" w:rsidP="00F85873">
            <w:pPr>
              <w:pStyle w:val="a3"/>
              <w:spacing w:before="0" w:beforeAutospacing="0" w:after="0" w:afterAutospacing="0"/>
              <w:jc w:val="both"/>
              <w:rPr>
                <w:i/>
                <w:iCs/>
                <w:color w:val="2B1E1B"/>
              </w:rPr>
            </w:pPr>
            <w:r w:rsidRPr="00F85873">
              <w:rPr>
                <w:noProof/>
                <w:color w:val="000000"/>
              </w:rPr>
              <w:drawing>
                <wp:inline distT="0" distB="0" distL="0" distR="0" wp14:anchorId="57820D6F" wp14:editId="334A41AD">
                  <wp:extent cx="4337571" cy="40005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571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5F5835" w:rsidRPr="00F85873" w:rsidRDefault="005F5835" w:rsidP="00F8587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iCs/>
                <w:color w:val="2B1E1B"/>
              </w:rPr>
            </w:pPr>
            <w:r w:rsidRPr="00F85873">
              <w:rPr>
                <w:b/>
                <w:iCs/>
                <w:color w:val="2B1E1B"/>
              </w:rPr>
              <w:t>2.</w:t>
            </w:r>
          </w:p>
          <w:p w:rsidR="005F5835" w:rsidRPr="00F85873" w:rsidRDefault="005F5835" w:rsidP="00F85873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color w:val="2B1E1B"/>
              </w:rPr>
            </w:pPr>
            <w:r w:rsidRPr="00F85873">
              <w:rPr>
                <w:b/>
                <w:noProof/>
                <w:color w:val="2B1E1B"/>
              </w:rPr>
              <w:drawing>
                <wp:inline distT="0" distB="0" distL="0" distR="0" wp14:anchorId="42C66855" wp14:editId="509D6097">
                  <wp:extent cx="3921332" cy="5564038"/>
                  <wp:effectExtent l="0" t="0" r="3175" b="0"/>
                  <wp:docPr id="2" name="Рисунок 2" descr="C:\Users\home\Downloads\Психодид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wnloads\Психодидак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860" cy="556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835" w:rsidRPr="00F85873" w:rsidTr="005F5835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5F5835" w:rsidRPr="00F85873" w:rsidRDefault="005F5835" w:rsidP="00F85873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2B1E1B"/>
              </w:rPr>
            </w:pPr>
            <w:r w:rsidRPr="00F85873">
              <w:rPr>
                <w:b/>
                <w:iCs/>
                <w:color w:val="2B1E1B"/>
              </w:rPr>
              <w:lastRenderedPageBreak/>
              <w:t>3.</w:t>
            </w:r>
          </w:p>
          <w:p w:rsidR="005F5835" w:rsidRPr="00F85873" w:rsidRDefault="005F5835" w:rsidP="00F8587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iCs/>
                <w:color w:val="2B1E1B"/>
              </w:rPr>
            </w:pPr>
            <w:r w:rsidRPr="00F85873">
              <w:rPr>
                <w:b/>
                <w:noProof/>
                <w:color w:val="2B1E1B"/>
              </w:rPr>
              <w:drawing>
                <wp:inline distT="0" distB="0" distL="0" distR="0" wp14:anchorId="408F6748" wp14:editId="587A1A9C">
                  <wp:extent cx="3959798" cy="5638800"/>
                  <wp:effectExtent l="0" t="0" r="3175" b="0"/>
                  <wp:docPr id="4" name="Рисунок 4" descr="C:\Users\home\Downloads\Вопросы образования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Вопросы образования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798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5F5835" w:rsidRPr="00F85873" w:rsidRDefault="005F5835" w:rsidP="00F8587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iCs/>
                <w:color w:val="2B1E1B"/>
              </w:rPr>
            </w:pPr>
            <w:r w:rsidRPr="00F85873">
              <w:rPr>
                <w:b/>
                <w:noProof/>
                <w:color w:val="2B1E1B"/>
              </w:rPr>
              <w:drawing>
                <wp:inline distT="0" distB="0" distL="0" distR="0" wp14:anchorId="5F5BAA43" wp14:editId="5A9FB324">
                  <wp:extent cx="4228327" cy="5819775"/>
                  <wp:effectExtent l="0" t="0" r="1270" b="0"/>
                  <wp:docPr id="3" name="Рисунок 3" descr="C:\Users\home\Downloads\Вопросы образования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Вопросы образования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141" cy="581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835" w:rsidRPr="00F85873" w:rsidRDefault="005F5835" w:rsidP="00F858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2B1E1B"/>
        </w:rPr>
      </w:pPr>
    </w:p>
    <w:p w:rsidR="005F5835" w:rsidRPr="00F85873" w:rsidRDefault="005F5835" w:rsidP="00F858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  <w:sectPr w:rsidR="005F5835" w:rsidRPr="00F85873" w:rsidSect="00F8587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F5835" w:rsidRPr="00F85873" w:rsidRDefault="00605396" w:rsidP="00F858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85873">
        <w:rPr>
          <w:noProof/>
          <w:color w:val="000000"/>
        </w:rPr>
        <w:lastRenderedPageBreak/>
        <w:drawing>
          <wp:inline distT="0" distB="0" distL="0" distR="0" wp14:anchorId="3BA84E03" wp14:editId="42C58C13">
            <wp:extent cx="4501039" cy="643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59" cy="644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AC" w:rsidRPr="00F85873" w:rsidRDefault="00417CAC" w:rsidP="00F85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3791A" w:rsidRPr="00F85873" w:rsidRDefault="0033791A" w:rsidP="00F8587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85873">
        <w:rPr>
          <w:rFonts w:ascii="Times New Roman" w:hAnsi="Times New Roman" w:cs="Times New Roman"/>
          <w:b/>
          <w:i/>
          <w:sz w:val="24"/>
          <w:szCs w:val="24"/>
        </w:rPr>
        <w:t>Источник 2</w:t>
      </w:r>
    </w:p>
    <w:p w:rsidR="00417CAC" w:rsidRPr="00F85873" w:rsidRDefault="00417CAC" w:rsidP="00F85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7CAC" w:rsidRPr="00F85873" w:rsidRDefault="00417CAC" w:rsidP="00F8587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ПРАВИЛА ОФОРМЛЕНИЯ </w:t>
      </w:r>
      <w:r w:rsidR="00D01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F85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БИБЛИОГРАФИЧЕСКОГО СПИСКА ЛИТЕРАТУРЫ</w:t>
      </w:r>
    </w:p>
    <w:p w:rsidR="00EF38F2" w:rsidRPr="00F85873" w:rsidRDefault="00066A5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obpol"/>
      <w:bookmarkEnd w:id="1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Библиографический список 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proofErr w:type="gram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писок</w:t>
      </w:r>
      <w:proofErr w:type="gramEnd"/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использованный при написании текста 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ратуры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обязательной составной частью курсовой, дипломной или другой нау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работы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Список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отражает самостоятельную творческую работу, проделанную авторо</w:t>
      </w:r>
      <w:r w:rsidR="00EF38F2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м по сбору и анализу материала. Главная задача списка - документально подтвердить и обоснов</w:t>
      </w:r>
      <w:r w:rsidR="00EF38F2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F38F2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достоверность и точность приводимых в тексте работы фактов, статистических данных, цитат и других сведений, заимство</w:t>
      </w:r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ванных из различных источников.</w:t>
      </w:r>
    </w:p>
    <w:p w:rsidR="00417CAC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 составленный список и приведенные библиографические ссы</w:t>
      </w:r>
      <w:r w:rsidR="00066A5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лки и сноски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также выражение научной этики и культуры научного труда. Поэтому вопросам соста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и оформления библиографического списка и приведения библиографических ссылок в научной работе следует уд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елять самое серьезное внимание.</w:t>
      </w:r>
    </w:p>
    <w:p w:rsidR="00F85873" w:rsidRPr="00F85873" w:rsidRDefault="00F85873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CAC" w:rsidRPr="00F8587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2" w:name="grup"/>
      <w:bookmarkEnd w:id="2"/>
      <w:r w:rsidRPr="00F858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Группировка материала в списке литературы</w:t>
      </w:r>
    </w:p>
    <w:p w:rsidR="00417CAC" w:rsidRPr="00F85873" w:rsidRDefault="00417CAC" w:rsidP="00F85873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источник упоминается в списке только один раз, вне зависимости от того, как часто на него делается ссылка в тексте.</w:t>
      </w:r>
    </w:p>
    <w:p w:rsidR="00417CAC" w:rsidRPr="00F85873" w:rsidRDefault="00417CAC" w:rsidP="00F85873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обязательно должен быть пронумерован.</w:t>
      </w:r>
    </w:p>
    <w:p w:rsidR="00417CAC" w:rsidRPr="00F85873" w:rsidRDefault="00417CAC" w:rsidP="00F85873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того, какой принцип положен в основу группировки произведений, различают следующие виды списков литературы: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58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алфавитный</w:t>
      </w:r>
      <w:proofErr w:type="gram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записи располагают по алфавиту фамилий авторов и/или з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главий произведений, если фамилия автора не указана. Записи рекомендуется располагать следующим образом: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при совпадении первых слов заглавий 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алфавиту вторых и т.д.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при наличии работ одного автора 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алфавите заглавий;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при наличии авторов-однофамильцев 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инициалам;</w:t>
      </w:r>
    </w:p>
    <w:p w:rsidR="00B06493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при нескольких работах авторов, написанных ими в соавторстве с другими 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6493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</w:t>
      </w:r>
      <w:r w:rsidR="00B06493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06493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лии всех соавторов выстраиваются по алфавиту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систематический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все книги, статьи и другие материалы подбираются по отраслям знаний, отдельным вопросам, темам в логическом соподчинении отдельных ру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рик, в начале списка указывается литература общего характера, охватывающая широкий круг вопросов, а затем следует материал по отдельным темам;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58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хронологический</w:t>
      </w:r>
      <w:proofErr w:type="gram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порядке хронологии (прямой или обратной) опубликования д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кументов. Используется для работ по истории науки, истории изучения какого-либо вопроса, в работах посвященных деятельности определенного лица;</w:t>
      </w:r>
    </w:p>
    <w:p w:rsidR="00EF38F2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 видам изданий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proofErr w:type="gram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proofErr w:type="gram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выделяют следующие группы изданий: официальные государственные, нормативно 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инструктивные, справочные и т.д.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Официальные документы</w:t>
      </w:r>
      <w:r w:rsidR="00F858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занимают в списке литературы особое место. Они всегда ставятся в начале списка в определенном порядке:</w:t>
      </w:r>
      <w:r w:rsidR="00066A5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Конституции; Кодексы; Законы; Указы Президента; Постановление Правительства; Другие нормативные акты (письма, приказы и т.д.).</w:t>
      </w:r>
      <w:proofErr w:type="gramEnd"/>
      <w:r w:rsidR="00066A5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 каждой группы документы располагаются в хронологическом порядке.</w:t>
      </w:r>
    </w:p>
    <w:p w:rsidR="000B711A" w:rsidRPr="00F85873" w:rsidRDefault="00C85651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источники должны быть приведены в списке использованной литературы в стр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 соответствии с требованиям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библиографического описания.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сделано для того, чт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 информация об источн</w:t>
      </w:r>
      <w:r w:rsidR="000B711A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ике </w:t>
      </w:r>
      <w:proofErr w:type="gramStart"/>
      <w:r w:rsidR="000B711A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максимально полной и его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</w:t>
      </w:r>
      <w:r w:rsidR="000B711A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 можно было</w:t>
      </w:r>
      <w:proofErr w:type="gramEnd"/>
      <w:r w:rsidR="000B711A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и проверить.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Пунктуация в библиографическом описании выполняет две функции 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обычных гра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матических знаков препинания и зна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предписанной пунктуации, т.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е. знаков, имеющих опознавательный характер для элемент</w:t>
      </w:r>
      <w:r w:rsid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библиографического описания.</w:t>
      </w:r>
    </w:p>
    <w:p w:rsidR="000B711A" w:rsidRPr="00F85873" w:rsidRDefault="000B711A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651" w:rsidRPr="00F85873" w:rsidRDefault="00C85651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Схема библиографического описания</w:t>
      </w:r>
      <w:r w:rsidR="000B711A" w:rsidRPr="00F8587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включает в себя обязательные элементы</w:t>
      </w:r>
      <w:r w:rsidRPr="00F8587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</w:p>
    <w:p w:rsidR="00C85651" w:rsidRPr="00F85873" w:rsidRDefault="00C85651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Заголовок описания. Основное заглавие: сведения, относящиеся к заглавию / Сведения об ответственности. </w:t>
      </w:r>
      <w:r w:rsidR="00D019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Сведения об издании. </w:t>
      </w:r>
      <w:r w:rsidR="00F85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 издания: Издательство, Год издания. - Объем.</w:t>
      </w:r>
    </w:p>
    <w:p w:rsidR="00C85651" w:rsidRPr="00F85873" w:rsidRDefault="00C85651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CAC" w:rsidRPr="00F85873" w:rsidRDefault="00F85873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="00417CAC"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Заголовок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 автора или первого из авторов, если их два, три и более)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Заглавие</w:t>
      </w:r>
      <w:r w:rsid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(название книги, указанное на титульном листе)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Сведения, относящиеся к заглавию</w:t>
      </w:r>
      <w:r w:rsidR="009E26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(раскрывают тематику, вид, жанр, назначение документа)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об ответственности</w:t>
      </w:r>
      <w:r w:rsidR="009E26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(содержат информацию об авторах, составителях, редак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торах, переводчиках и т.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п.; об организациях, от имени которых опубликован документ)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CAC" w:rsidRPr="00F85873" w:rsidRDefault="00F85873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417CAC"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об издании</w:t>
      </w:r>
      <w:r w:rsidR="009E26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86650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издание периодическое, то перед ним ставится знак //, а после года издания указывается порядковый номер</w:t>
      </w:r>
      <w:r w:rsidR="00C95C8D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выпуска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CAC" w:rsidRPr="00F85873" w:rsidRDefault="00F85873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 w:rsidR="00417CAC"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издания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(название города, где издан документ)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CAC" w:rsidRPr="00F85873" w:rsidRDefault="00F85873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417CAC"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или издающая организация</w:t>
      </w:r>
      <w:r w:rsidR="009E26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17CAC" w:rsidRPr="00F85873" w:rsidRDefault="00F85873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r w:rsidR="00417CAC"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 издания</w:t>
      </w:r>
      <w:r w:rsidR="009E26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17CAC" w:rsidRPr="00F85873" w:rsidRDefault="009E2643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9. </w:t>
      </w:r>
      <w:r w:rsidR="00417CAC"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586650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586650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количестве страниц, листов</w:t>
      </w:r>
      <w:r w:rsidR="00586650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586650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86650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указание на каких стр</w:t>
      </w:r>
      <w:r w:rsidR="00586650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86650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ницах напечатана работа автора если это не отдельное издание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CAC" w:rsidRPr="00F85873" w:rsidRDefault="00417CAC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 сведений для библиографического описания является</w:t>
      </w:r>
      <w:r w:rsidR="009E26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титульный лист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иные части документа, заменяющие его.</w:t>
      </w:r>
    </w:p>
    <w:p w:rsidR="00CE24F0" w:rsidRPr="00F85873" w:rsidRDefault="00CE24F0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библиографических списках могут встречаться сокращения отдельных слов, напр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мер, «</w:t>
      </w:r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выпуск» </w:t>
      </w:r>
      <w:r w:rsidR="009E26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</w:t>
      </w:r>
      <w:proofErr w:type="spellStart"/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</w:t>
      </w:r>
      <w:proofErr w:type="spellEnd"/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.», «сборник научных трудов» </w:t>
      </w:r>
      <w:r w:rsidR="009E26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«сб. науч. тр.».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Сокращенно обознач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ются города: </w:t>
      </w:r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Москва </w:t>
      </w:r>
      <w:r w:rsidR="009E26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М; Нижний Новгород </w:t>
      </w:r>
      <w:r w:rsidR="009E26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Н. Новгород, Ростов-на-Дону </w:t>
      </w:r>
      <w:r w:rsidR="009E26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Ростов н / Д., Санкт-Петербург</w:t>
      </w:r>
      <w:r w:rsidR="009E26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</w:t>
      </w:r>
      <w:r w:rsidRPr="00F85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СПб.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 остальных городов указываются полностью</w:t>
      </w:r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24F0" w:rsidRPr="00F85873" w:rsidRDefault="00CE24F0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 сведений для библиографического описания является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титульный лист</w:t>
      </w:r>
      <w:r w:rsidR="009E26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иные части документа, заменяющие его.</w:t>
      </w:r>
    </w:p>
    <w:p w:rsidR="00FA3AA8" w:rsidRPr="00F85873" w:rsidRDefault="00FA3AA8" w:rsidP="00F8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CAC" w:rsidRPr="00F8587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bookmarkStart w:id="3" w:name="obraz"/>
      <w:bookmarkEnd w:id="3"/>
      <w:r w:rsidRPr="00F858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Примеры библиографического описания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Книги без автора</w:t>
      </w:r>
    </w:p>
    <w:p w:rsidR="00417CAC" w:rsidRPr="00F8587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Политология: учеб</w:t>
      </w:r>
      <w:proofErr w:type="gram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/ сост. А. Иванов. - СПб</w:t>
      </w:r>
      <w:proofErr w:type="gram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spellStart"/>
      <w:proofErr w:type="gram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школа, 2003. - 250 с.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пол</w:t>
      </w:r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итологии: словарь / под ред. А.Г. Белова, П.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Семина. - М.  Мысль, 2005. - 350 с.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Книги одного автора</w:t>
      </w:r>
    </w:p>
    <w:p w:rsidR="009E2643" w:rsidRDefault="00D019A7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Базаров, Т.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Ю. Управление персоналом: учеб</w:t>
      </w:r>
      <w:proofErr w:type="gramStart"/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особие/Т. Ю. Базаров.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Академия, 2003.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218 с.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Книги двух авторов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Смирнов, К. Высшая математика: учебник /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К. Смирнов, В. Пет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ров. 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Универс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тет, 2003. - 220 с.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Словари и энциклопедии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филосо</w:t>
      </w:r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фия: словарь / под общ</w:t>
      </w:r>
      <w:proofErr w:type="gramStart"/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В.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</w:t>
      </w:r>
      <w:proofErr w:type="spell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Ке</w:t>
      </w:r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мерова</w:t>
      </w:r>
      <w:proofErr w:type="spellEnd"/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, Т.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Х. Керимова.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Академический Проект, 2003.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588 с.</w:t>
      </w:r>
    </w:p>
    <w:p w:rsidR="009E2643" w:rsidRDefault="00D019A7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Ожегов, С.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И. Толковый словарь русского языка /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 Ожегов, Н.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Ю. Шведова.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Азбуковник, 2000.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17CAC"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940 с.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Многотомные издания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дипломатии: В 5 т. Т. 5.</w:t>
      </w:r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под ред. А.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Громыко.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</w:t>
      </w:r>
      <w:proofErr w:type="spell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Госполитиздат</w:t>
      </w:r>
      <w:proofErr w:type="spell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1959.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766 с.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Официальные документы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Федерации: офиц. Текст - М.: ОСЬ-89, 2000. 48 с.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исполнении федерального бюджета за 2003 год: </w:t>
      </w:r>
      <w:proofErr w:type="spell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</w:t>
      </w:r>
      <w:proofErr w:type="spell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закон от 4 апреля 2005 № 30-ФЗ // Собрание законодательства РФ. - 2005. - № 15. Ст. 1275.</w:t>
      </w:r>
    </w:p>
    <w:p w:rsidR="00417CAC" w:rsidRPr="00F8587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Периодические издания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Статьи из газет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Титов В. Банковская система Северо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Запада России / В. Титов // Экономика и жизнь.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2005. - № 1.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38.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 А. Итоги национал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изации / А. Серов // Известия. 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2000.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июня.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5.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Статьи из журналов</w:t>
      </w:r>
    </w:p>
    <w:p w:rsidR="009E264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Терентьева Т. Банковские услуги: спрос и предложение / Т. Терентьева // Деньги и кредит. - 2005. - №. 12.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54-57.</w:t>
      </w:r>
    </w:p>
    <w:p w:rsidR="00417CAC" w:rsidRPr="00F8587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Электронные ресурсы локального доступа (с информацией, зафиксированной на отдельном физическом носителе)</w:t>
      </w:r>
    </w:p>
    <w:p w:rsidR="00417CAC" w:rsidRPr="00F8587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Большая энциклопедия Кирилла и </w:t>
      </w:r>
      <w:proofErr w:type="spellStart"/>
      <w:r w:rsidRPr="00F858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Мефодия</w:t>
      </w:r>
      <w:proofErr w:type="spellEnd"/>
      <w:r w:rsidRPr="00F858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2000 [Электронный ресурс]. </w:t>
      </w:r>
      <w:r w:rsidR="009E26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М.: Кирилл и Мефодий, 2000. </w:t>
      </w:r>
      <w:r w:rsidR="009E26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- 2 электрон</w:t>
      </w:r>
      <w:proofErr w:type="gramStart"/>
      <w:r w:rsidR="009E26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proofErr w:type="gramEnd"/>
      <w:r w:rsidR="009E26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9E26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proofErr w:type="gramEnd"/>
      <w:r w:rsidR="009E26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пт. Диск.</w:t>
      </w:r>
    </w:p>
    <w:p w:rsidR="00417CAC" w:rsidRPr="00F8587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Электронные ресурсы удаленного доступа</w:t>
      </w:r>
      <w:r w:rsidR="00D019A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(представленные в Интернете или внутренних сетях)</w:t>
      </w:r>
    </w:p>
    <w:p w:rsidR="00417CAC" w:rsidRPr="00F85873" w:rsidRDefault="00417CAC" w:rsidP="00F858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Руководство: как создавать контент и писать тексты для веб-сайтов? [Электронный ресурс]. - Режим доступа: </w:t>
      </w:r>
      <w:hyperlink r:id="rId14" w:history="1">
        <w:r w:rsidRPr="00F85873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http://arcobaleno-ru.livejournal.com/16328.html</w:t>
        </w:r>
      </w:hyperlink>
      <w:r w:rsidRPr="00F858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</w:p>
    <w:p w:rsidR="00D019A7" w:rsidRDefault="00D019A7" w:rsidP="00F8587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eastAsia="ru-RU"/>
        </w:rPr>
      </w:pPr>
    </w:p>
    <w:p w:rsidR="00417CAC" w:rsidRPr="009E2643" w:rsidRDefault="009E2643" w:rsidP="00F8587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eastAsia="ru-RU"/>
        </w:rPr>
      </w:pPr>
      <w:r w:rsidRPr="009E2643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eastAsia="ru-RU"/>
        </w:rPr>
        <w:t>Использованный источник:</w:t>
      </w:r>
      <w:r w:rsidR="00417CAC" w:rsidRPr="009E2643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eastAsia="ru-RU"/>
        </w:rPr>
        <w:t xml:space="preserve"> </w:t>
      </w:r>
      <w:r w:rsidR="00D019A7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eastAsia="ru-RU"/>
        </w:rPr>
        <w:br/>
      </w:r>
      <w:r w:rsidR="00417CAC" w:rsidRPr="009E2643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eastAsia="ru-RU"/>
        </w:rPr>
        <w:t>https://sziu-lib.ranepa.ru/sajt_ibo/helpstud/bbz_new.html</w:t>
      </w:r>
    </w:p>
    <w:p w:rsidR="00417CAC" w:rsidRPr="00F85873" w:rsidRDefault="00417CAC" w:rsidP="00F858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17CAC" w:rsidRDefault="00417CAC" w:rsidP="00F858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E2643">
        <w:rPr>
          <w:rFonts w:ascii="Times New Roman" w:hAnsi="Times New Roman" w:cs="Times New Roman"/>
          <w:sz w:val="24"/>
          <w:szCs w:val="24"/>
          <w:u w:val="single"/>
        </w:rPr>
        <w:t>Инструмент проверки</w:t>
      </w:r>
    </w:p>
    <w:p w:rsidR="00D019A7" w:rsidRPr="00D019A7" w:rsidRDefault="00D019A7" w:rsidP="00F85873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p w:rsidR="007F3B20" w:rsidRPr="00F85873" w:rsidRDefault="007F3B20" w:rsidP="00F85873">
      <w:pPr>
        <w:pStyle w:val="aa"/>
        <w:numPr>
          <w:ilvl w:val="0"/>
          <w:numId w:val="1"/>
        </w:numPr>
        <w:spacing w:after="0" w:line="240" w:lineRule="auto"/>
        <w:ind w:left="0" w:firstLine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Гельфман</w:t>
      </w:r>
      <w:proofErr w:type="spell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Э.Г. </w:t>
      </w:r>
      <w:proofErr w:type="spell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Психодидактика</w:t>
      </w:r>
      <w:proofErr w:type="spell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учебника. Интеллектуальное воспит</w:t>
      </w:r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 учащихся / Э.Г. </w:t>
      </w:r>
      <w:proofErr w:type="spellStart"/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Гельфман</w:t>
      </w:r>
      <w:proofErr w:type="spellEnd"/>
      <w:r w:rsidR="00D0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М.А.Холодная</w:t>
      </w:r>
      <w:proofErr w:type="spell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СПб</w:t>
      </w:r>
      <w:proofErr w:type="gram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Питер, 2006.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384 с.</w:t>
      </w:r>
    </w:p>
    <w:p w:rsidR="00A6039B" w:rsidRPr="007F3B20" w:rsidRDefault="00A6039B" w:rsidP="00A6039B">
      <w:pPr>
        <w:pStyle w:val="aa"/>
        <w:numPr>
          <w:ilvl w:val="0"/>
          <w:numId w:val="1"/>
        </w:numPr>
        <w:spacing w:after="0" w:line="240" w:lineRule="auto"/>
        <w:ind w:left="0" w:firstLine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Окольская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 Трудовые ценности и нормы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сожержании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учебников для начальной школы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Л.А.Окольская</w:t>
      </w:r>
      <w:proofErr w:type="spellEnd"/>
      <w:r w:rsidRPr="007F3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Вопросы образован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ия. - 2007. - №. 9. –   С. 68-85</w:t>
      </w:r>
      <w:r w:rsidRPr="007F3B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3B20" w:rsidRPr="00F85873" w:rsidRDefault="007F3B20" w:rsidP="00A6039B">
      <w:pPr>
        <w:pStyle w:val="aa"/>
        <w:numPr>
          <w:ilvl w:val="0"/>
          <w:numId w:val="5"/>
        </w:numPr>
        <w:spacing w:after="0" w:line="240" w:lineRule="auto"/>
        <w:ind w:left="0" w:firstLine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Успешное чтение: теория и практика. Методологическое пособие для педагогов. 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СПб: Изд-во «</w:t>
      </w:r>
      <w:proofErr w:type="spellStart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Лема</w:t>
      </w:r>
      <w:proofErr w:type="spellEnd"/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2009. -168</w:t>
      </w:r>
      <w:r w:rsidR="009E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873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417CAC" w:rsidRPr="00F85873" w:rsidRDefault="00417CAC" w:rsidP="00F85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46"/>
        <w:gridCol w:w="1560"/>
      </w:tblGrid>
      <w:tr w:rsidR="00D07754" w:rsidRPr="00F85873" w:rsidTr="009E2643"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754" w:rsidRPr="00F85873" w:rsidRDefault="00D07754" w:rsidP="00F858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sz w:val="24"/>
                <w:szCs w:val="24"/>
              </w:rPr>
              <w:t>Список пронумерован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754" w:rsidRPr="00F85873" w:rsidRDefault="00D07754" w:rsidP="00F858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sz w:val="24"/>
                <w:szCs w:val="24"/>
              </w:rPr>
              <w:t>1 балл</w:t>
            </w:r>
          </w:p>
        </w:tc>
      </w:tr>
      <w:tr w:rsidR="00417CAC" w:rsidRPr="00F85873" w:rsidTr="009E2643"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7CAC" w:rsidRPr="00F85873" w:rsidRDefault="00417CAC" w:rsidP="00F858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sz w:val="24"/>
                <w:szCs w:val="24"/>
              </w:rPr>
              <w:t>Выдержан алфавитный способ расположения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7CAC" w:rsidRPr="00F85873" w:rsidRDefault="00417CAC" w:rsidP="00F858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sz w:val="24"/>
                <w:szCs w:val="24"/>
              </w:rPr>
              <w:t>1 балл</w:t>
            </w:r>
          </w:p>
        </w:tc>
      </w:tr>
      <w:tr w:rsidR="00417CAC" w:rsidRPr="00F85873" w:rsidTr="009E2643"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CAC" w:rsidRPr="00F85873" w:rsidRDefault="00417CAC" w:rsidP="00F858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sz w:val="24"/>
                <w:szCs w:val="24"/>
              </w:rPr>
              <w:t>За каждый правильно оформленный источник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CAC" w:rsidRPr="00F85873" w:rsidRDefault="00CE24F0" w:rsidP="00F858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7CAC" w:rsidRPr="00F858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</w:t>
            </w:r>
            <w:r w:rsidRPr="00F8587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1F6D38" w:rsidRPr="00F85873" w:rsidTr="009E2643"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38" w:rsidRPr="00F85873" w:rsidRDefault="00CE24F0" w:rsidP="00F8587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За источник 1 и \ или 3, оформленный без сокращения наименования города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38" w:rsidRPr="00F85873" w:rsidRDefault="00CE24F0" w:rsidP="00F8587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CE24F0" w:rsidRPr="00F85873" w:rsidTr="009E2643"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F0" w:rsidRPr="00F85873" w:rsidRDefault="00CE24F0" w:rsidP="009E2643">
            <w:pPr>
              <w:spacing w:after="0" w:line="240" w:lineRule="auto"/>
              <w:ind w:left="99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F0" w:rsidRPr="00F85873" w:rsidRDefault="00CE24F0" w:rsidP="009E2643">
            <w:pPr>
              <w:spacing w:after="0" w:line="240" w:lineRule="auto"/>
              <w:ind w:left="394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 баллов</w:t>
            </w:r>
          </w:p>
        </w:tc>
      </w:tr>
      <w:tr w:rsidR="00CE24F0" w:rsidRPr="00F85873" w:rsidTr="009E2643"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4F0" w:rsidRPr="00F85873" w:rsidRDefault="00CE24F0" w:rsidP="00F858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4F0" w:rsidRPr="00F85873" w:rsidRDefault="00CE24F0" w:rsidP="00F858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8587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8 баллов</w:t>
            </w:r>
          </w:p>
        </w:tc>
      </w:tr>
    </w:tbl>
    <w:p w:rsidR="00313276" w:rsidRPr="00F85873" w:rsidRDefault="00313276" w:rsidP="00D019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13276" w:rsidRPr="00F85873" w:rsidSect="009E264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1B6" w:rsidRDefault="006421B6" w:rsidP="00C85651">
      <w:pPr>
        <w:spacing w:after="0" w:line="240" w:lineRule="auto"/>
      </w:pPr>
      <w:r>
        <w:separator/>
      </w:r>
    </w:p>
  </w:endnote>
  <w:endnote w:type="continuationSeparator" w:id="0">
    <w:p w:rsidR="006421B6" w:rsidRDefault="006421B6" w:rsidP="00C85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1B6" w:rsidRDefault="006421B6" w:rsidP="00C85651">
      <w:pPr>
        <w:spacing w:after="0" w:line="240" w:lineRule="auto"/>
      </w:pPr>
      <w:r>
        <w:separator/>
      </w:r>
    </w:p>
  </w:footnote>
  <w:footnote w:type="continuationSeparator" w:id="0">
    <w:p w:rsidR="006421B6" w:rsidRDefault="006421B6" w:rsidP="00C856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55D9"/>
    <w:multiLevelType w:val="hybridMultilevel"/>
    <w:tmpl w:val="7E6E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F7F6B"/>
    <w:multiLevelType w:val="hybridMultilevel"/>
    <w:tmpl w:val="2042F45A"/>
    <w:lvl w:ilvl="0" w:tplc="46DE1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291471"/>
    <w:multiLevelType w:val="hybridMultilevel"/>
    <w:tmpl w:val="4F8C3930"/>
    <w:lvl w:ilvl="0" w:tplc="617E7F70">
      <w:numFmt w:val="bullet"/>
      <w:lvlText w:val="•"/>
      <w:lvlJc w:val="left"/>
      <w:pPr>
        <w:ind w:left="1684" w:hanging="9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527F14A6"/>
    <w:multiLevelType w:val="hybridMultilevel"/>
    <w:tmpl w:val="7E6E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0255DD"/>
    <w:multiLevelType w:val="hybridMultilevel"/>
    <w:tmpl w:val="6D000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CAC"/>
    <w:rsid w:val="00023662"/>
    <w:rsid w:val="0005580A"/>
    <w:rsid w:val="00066A5C"/>
    <w:rsid w:val="0009132C"/>
    <w:rsid w:val="000B711A"/>
    <w:rsid w:val="00104CAF"/>
    <w:rsid w:val="001F6D38"/>
    <w:rsid w:val="00313276"/>
    <w:rsid w:val="0033791A"/>
    <w:rsid w:val="00417CAC"/>
    <w:rsid w:val="0047365A"/>
    <w:rsid w:val="004F340A"/>
    <w:rsid w:val="00586650"/>
    <w:rsid w:val="005A5DD3"/>
    <w:rsid w:val="005F5835"/>
    <w:rsid w:val="00605396"/>
    <w:rsid w:val="00617EAD"/>
    <w:rsid w:val="006421B6"/>
    <w:rsid w:val="006469F9"/>
    <w:rsid w:val="006A2317"/>
    <w:rsid w:val="00787185"/>
    <w:rsid w:val="007B070D"/>
    <w:rsid w:val="007F3B20"/>
    <w:rsid w:val="009B3BA1"/>
    <w:rsid w:val="009B5E4B"/>
    <w:rsid w:val="009E2643"/>
    <w:rsid w:val="009E2CCE"/>
    <w:rsid w:val="00A01143"/>
    <w:rsid w:val="00A6039B"/>
    <w:rsid w:val="00B06493"/>
    <w:rsid w:val="00C20049"/>
    <w:rsid w:val="00C85651"/>
    <w:rsid w:val="00C95C8D"/>
    <w:rsid w:val="00CD3870"/>
    <w:rsid w:val="00CE24F0"/>
    <w:rsid w:val="00D019A7"/>
    <w:rsid w:val="00D07754"/>
    <w:rsid w:val="00D92F50"/>
    <w:rsid w:val="00DF3ABB"/>
    <w:rsid w:val="00E941B5"/>
    <w:rsid w:val="00EF38F2"/>
    <w:rsid w:val="00F85873"/>
    <w:rsid w:val="00F94C40"/>
    <w:rsid w:val="00FA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CA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17CA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5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5651"/>
  </w:style>
  <w:style w:type="paragraph" w:styleId="a8">
    <w:name w:val="footer"/>
    <w:basedOn w:val="a"/>
    <w:link w:val="a9"/>
    <w:uiPriority w:val="99"/>
    <w:unhideWhenUsed/>
    <w:rsid w:val="00C85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5651"/>
  </w:style>
  <w:style w:type="paragraph" w:styleId="aa">
    <w:name w:val="List Paragraph"/>
    <w:basedOn w:val="a"/>
    <w:uiPriority w:val="34"/>
    <w:qFormat/>
    <w:rsid w:val="00CD387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F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5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CA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17CA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5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5651"/>
  </w:style>
  <w:style w:type="paragraph" w:styleId="a8">
    <w:name w:val="footer"/>
    <w:basedOn w:val="a"/>
    <w:link w:val="a9"/>
    <w:uiPriority w:val="99"/>
    <w:unhideWhenUsed/>
    <w:rsid w:val="00C85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5651"/>
  </w:style>
  <w:style w:type="paragraph" w:styleId="aa">
    <w:name w:val="List Paragraph"/>
    <w:basedOn w:val="a"/>
    <w:uiPriority w:val="34"/>
    <w:qFormat/>
    <w:rsid w:val="00CD387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F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5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rcobaleno-ru.livejournal.com/16328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A419C-C25B-456D-9EAA-A95A024A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2020-03-02T15:12:00Z</dcterms:created>
  <dcterms:modified xsi:type="dcterms:W3CDTF">2020-03-03T08:50:00Z</dcterms:modified>
</cp:coreProperties>
</file>